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C61E77" w14:textId="125EAE84" w:rsidR="00DA027C" w:rsidRDefault="00013E63">
      <w:r>
        <w:t>***</w:t>
      </w:r>
      <w:r w:rsidR="00BF040F">
        <w:t xml:space="preserve">All </w:t>
      </w:r>
      <w:r w:rsidR="00B565B4">
        <w:t>Products</w:t>
      </w:r>
      <w:r w:rsidR="00BF040F">
        <w:t xml:space="preserve"> are Corn &amp; Soy Free</w:t>
      </w:r>
      <w:r w:rsidR="00A827F5">
        <w:t xml:space="preserve">.  No Processed or Refined </w:t>
      </w:r>
      <w:r w:rsidR="00D0273D">
        <w:t>Sugars</w:t>
      </w:r>
      <w:r w:rsidR="00B565B4">
        <w:t xml:space="preserve"> are used. </w:t>
      </w:r>
      <w:r w:rsidR="00074DF5">
        <w:t>Sugar Free Products will use</w:t>
      </w:r>
      <w:r w:rsidR="007A2D87">
        <w:t xml:space="preserve"> Natural Monk Fruit Sweetener and/or Natural </w:t>
      </w:r>
      <w:proofErr w:type="spellStart"/>
      <w:r w:rsidR="007A2D87">
        <w:t>Bocha</w:t>
      </w:r>
      <w:proofErr w:type="spellEnd"/>
      <w:r w:rsidR="007A2D87">
        <w:t xml:space="preserve"> Sweet. </w:t>
      </w:r>
      <w:r w:rsidR="00096019">
        <w:t xml:space="preserve"> All other products use local maple syrup, local honey, organic coconut sugar, organic maple sugar</w:t>
      </w:r>
      <w:r w:rsidR="000B183D">
        <w:t xml:space="preserve"> and on </w:t>
      </w:r>
      <w:r w:rsidR="005910A4">
        <w:t>the rare occasion,</w:t>
      </w:r>
      <w:r w:rsidR="000B183D">
        <w:t xml:space="preserve"> organic raw cane sugar</w:t>
      </w:r>
      <w:r w:rsidR="005910A4">
        <w:t xml:space="preserve">. </w:t>
      </w:r>
      <w:r w:rsidR="005C050F">
        <w:t>All my products are Gluten Free EXCEPT for the granolas unless requested otherwise.</w:t>
      </w:r>
    </w:p>
    <w:p w14:paraId="679541B5" w14:textId="243F82E8" w:rsidR="009B6586" w:rsidRDefault="009B6586">
      <w:r>
        <w:t>If you have further questions on the</w:t>
      </w:r>
      <w:r w:rsidR="008C0E12">
        <w:t xml:space="preserve"> ingredients used in a specific product – please consult my </w:t>
      </w:r>
      <w:proofErr w:type="spellStart"/>
      <w:r w:rsidR="008C0E12">
        <w:t>facebook</w:t>
      </w:r>
      <w:proofErr w:type="spellEnd"/>
      <w:r w:rsidR="008C0E12">
        <w:t xml:space="preserve"> page or message me directly. </w:t>
      </w:r>
    </w:p>
    <w:p w14:paraId="338DCBFC" w14:textId="1D99BB5B" w:rsidR="00745CB0" w:rsidRDefault="00745CB0">
      <w:r>
        <w:t>Each * indicates</w:t>
      </w:r>
      <w:r w:rsidR="00CF2C02">
        <w:t xml:space="preserve"> which </w:t>
      </w:r>
      <w:r w:rsidR="00360F6C">
        <w:t>dietary category the specific product</w:t>
      </w:r>
      <w:r w:rsidR="002C0B7F">
        <w:t xml:space="preserve"> falls into. </w:t>
      </w:r>
      <w:r w:rsidR="001F6815">
        <w:t>Usually you will only need to circle the first</w:t>
      </w:r>
      <w:r w:rsidR="006D7165">
        <w:t xml:space="preserve"> word </w:t>
      </w:r>
      <w:r w:rsidR="00462B74">
        <w:t xml:space="preserve">to indicate the Keto or Paleo or Vegan </w:t>
      </w:r>
      <w:r w:rsidR="007755C8">
        <w:t>product</w:t>
      </w:r>
      <w:r w:rsidR="002269B3">
        <w:t xml:space="preserve">. Example: Chocolate Cake has </w:t>
      </w:r>
      <w:r w:rsidR="005845D1">
        <w:t>2</w:t>
      </w:r>
      <w:r w:rsidR="002269B3">
        <w:t xml:space="preserve"> versions</w:t>
      </w:r>
      <w:r w:rsidR="00302EF5">
        <w:t>:  *</w:t>
      </w:r>
      <w:r w:rsidR="004B431D">
        <w:t>Paleo (</w:t>
      </w:r>
      <w:proofErr w:type="gramStart"/>
      <w:r w:rsidR="004B431D">
        <w:t>,</w:t>
      </w:r>
      <w:proofErr w:type="spellStart"/>
      <w:r w:rsidR="004B431D">
        <w:t>ect</w:t>
      </w:r>
      <w:proofErr w:type="spellEnd"/>
      <w:proofErr w:type="gramEnd"/>
      <w:r w:rsidR="004B431D">
        <w:t>)  *Vegan</w:t>
      </w:r>
      <w:r w:rsidR="00ED0091">
        <w:t xml:space="preserve"> (,</w:t>
      </w:r>
      <w:proofErr w:type="spellStart"/>
      <w:r w:rsidR="00ED0091">
        <w:t>ect</w:t>
      </w:r>
      <w:proofErr w:type="spellEnd"/>
      <w:r w:rsidR="00ED0091">
        <w:t>) – just circle the Paleo or Vegan.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1"/>
        <w:gridCol w:w="9334"/>
        <w:gridCol w:w="1921"/>
      </w:tblGrid>
      <w:tr w:rsidR="00653A54" w:rsidRPr="002A4ED5" w14:paraId="28A82F92" w14:textId="77777777" w:rsidTr="00EB61BD">
        <w:trPr>
          <w:gridAfter w:val="1"/>
          <w:wAfter w:w="729" w:type="pct"/>
        </w:trPr>
        <w:tc>
          <w:tcPr>
            <w:tcW w:w="4271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33E50A3" w14:textId="77777777" w:rsidR="00653A54" w:rsidRPr="002A4ED5" w:rsidRDefault="00653A54" w:rsidP="00EB61BD">
            <w:r>
              <w:t xml:space="preserve">Place an X beside item and indicate any or all descriptions necessary. Add any food allergies for baking considerations. </w:t>
            </w:r>
          </w:p>
        </w:tc>
      </w:tr>
      <w:tr w:rsidR="00653A54" w:rsidRPr="002A4ED5" w14:paraId="40C4407D" w14:textId="77777777" w:rsidTr="00EB61BD">
        <w:trPr>
          <w:gridAfter w:val="1"/>
          <w:wAfter w:w="729" w:type="pct"/>
        </w:trPr>
        <w:tc>
          <w:tcPr>
            <w:tcW w:w="4271" w:type="pct"/>
            <w:gridSpan w:val="2"/>
            <w:tcBorders>
              <w:bottom w:val="single" w:sz="4" w:space="0" w:color="auto"/>
            </w:tcBorders>
            <w:vAlign w:val="bottom"/>
          </w:tcPr>
          <w:p w14:paraId="5735A9E9" w14:textId="09C5F545" w:rsidR="002F4EC8" w:rsidRPr="002A4ED5" w:rsidRDefault="00653A54" w:rsidP="00EB61BD">
            <w:r>
              <w:t xml:space="preserve">Indicate which market and which day for pick up. PLEASE give 24 hour notice for baking purposes.  **Tuesday pick up (order by 12 Noon Monday) Thursday pick up (order by 12 Noon Wednesday) Saturday </w:t>
            </w:r>
            <w:proofErr w:type="spellStart"/>
            <w:r>
              <w:t>pick ups</w:t>
            </w:r>
            <w:proofErr w:type="spellEnd"/>
            <w:r>
              <w:t xml:space="preserve"> (order by Thursday 8pm)**          If you elect to come inside to my booth – there will be other options available.</w:t>
            </w:r>
          </w:p>
        </w:tc>
      </w:tr>
      <w:tr w:rsidR="002A4ED5" w:rsidRPr="002A4ED5" w14:paraId="7DB2D068" w14:textId="77777777" w:rsidTr="002A4ED5">
        <w:tc>
          <w:tcPr>
            <w:tcW w:w="729" w:type="pct"/>
            <w:vAlign w:val="bottom"/>
          </w:tcPr>
          <w:p w14:paraId="628F7AD6" w14:textId="39CBF6AD" w:rsidR="002A4ED5" w:rsidRPr="002A4ED5" w:rsidRDefault="00D607E4" w:rsidP="002A4ED5">
            <w:r>
              <w:t xml:space="preserve">Your </w:t>
            </w:r>
            <w:r w:rsidR="00DE0017">
              <w:t>Full Name</w:t>
            </w:r>
          </w:p>
        </w:tc>
        <w:tc>
          <w:tcPr>
            <w:tcW w:w="4271" w:type="pct"/>
            <w:gridSpan w:val="2"/>
            <w:tcBorders>
              <w:bottom w:val="single" w:sz="4" w:space="0" w:color="auto"/>
            </w:tcBorders>
            <w:vAlign w:val="bottom"/>
          </w:tcPr>
          <w:p w14:paraId="7B2266FA" w14:textId="77777777" w:rsidR="002A4ED5" w:rsidRDefault="002A4ED5" w:rsidP="002A4ED5"/>
          <w:p w14:paraId="35684F31" w14:textId="0A5F0A7F" w:rsidR="002F4EC8" w:rsidRPr="002A4ED5" w:rsidRDefault="002F4EC8" w:rsidP="002A4ED5"/>
        </w:tc>
      </w:tr>
      <w:tr w:rsidR="002A4ED5" w:rsidRPr="002A4ED5" w14:paraId="35FB3C0F" w14:textId="77777777" w:rsidTr="002A4ED5">
        <w:sdt>
          <w:sdtPr>
            <w:id w:val="1692185716"/>
            <w:placeholder>
              <w:docPart w:val="1458B86C666F4FF09F6BBF0BC83BF8AA"/>
            </w:placeholder>
            <w:temporary/>
            <w:showingPlcHdr/>
          </w:sdtPr>
          <w:sdtEndPr/>
          <w:sdtContent>
            <w:tc>
              <w:tcPr>
                <w:tcW w:w="729" w:type="pct"/>
                <w:vAlign w:val="bottom"/>
              </w:tcPr>
              <w:p w14:paraId="4FF21C2B" w14:textId="77777777" w:rsidR="002A4ED5" w:rsidRPr="002A4ED5" w:rsidRDefault="002A4ED5" w:rsidP="002A4ED5">
                <w:r w:rsidRPr="002A4ED5">
                  <w:t>Phone</w:t>
                </w:r>
              </w:p>
            </w:tc>
          </w:sdtContent>
        </w:sdt>
        <w:tc>
          <w:tcPr>
            <w:tcW w:w="4271" w:type="pct"/>
            <w:gridSpan w:val="2"/>
            <w:tcBorders>
              <w:bottom w:val="single" w:sz="4" w:space="0" w:color="auto"/>
            </w:tcBorders>
            <w:vAlign w:val="bottom"/>
          </w:tcPr>
          <w:p w14:paraId="162F772A" w14:textId="77777777" w:rsidR="002A4ED5" w:rsidRPr="002A4ED5" w:rsidRDefault="002A4ED5" w:rsidP="002A4ED5"/>
        </w:tc>
      </w:tr>
      <w:tr w:rsidR="002A4ED5" w:rsidRPr="002A4ED5" w14:paraId="7561F28F" w14:textId="77777777" w:rsidTr="002A4ED5">
        <w:sdt>
          <w:sdtPr>
            <w:id w:val="639315362"/>
            <w:placeholder>
              <w:docPart w:val="BB1BC14C196A41EB853C2B7AFA138F3B"/>
            </w:placeholder>
            <w:temporary/>
            <w:showingPlcHdr/>
          </w:sdtPr>
          <w:sdtEndPr/>
          <w:sdtContent>
            <w:tc>
              <w:tcPr>
                <w:tcW w:w="729" w:type="pct"/>
                <w:vAlign w:val="bottom"/>
              </w:tcPr>
              <w:p w14:paraId="023BCEF7" w14:textId="77777777" w:rsidR="002A4ED5" w:rsidRPr="002A4ED5" w:rsidRDefault="002A4ED5" w:rsidP="002A4ED5">
                <w:r w:rsidRPr="002A4ED5">
                  <w:t>Email</w:t>
                </w:r>
              </w:p>
            </w:tc>
          </w:sdtContent>
        </w:sdt>
        <w:tc>
          <w:tcPr>
            <w:tcW w:w="4271" w:type="pct"/>
            <w:gridSpan w:val="2"/>
            <w:tcBorders>
              <w:bottom w:val="single" w:sz="4" w:space="0" w:color="auto"/>
            </w:tcBorders>
            <w:vAlign w:val="bottom"/>
          </w:tcPr>
          <w:p w14:paraId="4B7F8018" w14:textId="77777777" w:rsidR="002A4ED5" w:rsidRPr="002A4ED5" w:rsidRDefault="002A4ED5" w:rsidP="002A4ED5"/>
        </w:tc>
      </w:tr>
    </w:tbl>
    <w:p w14:paraId="459BE676" w14:textId="4D18011E" w:rsidR="00806FF3" w:rsidRDefault="00806FF3" w:rsidP="00562601">
      <w:pPr>
        <w:pStyle w:val="NoSpacing"/>
      </w:pPr>
    </w:p>
    <w:p w14:paraId="2CEFBDD5" w14:textId="0452575E" w:rsidR="000D0EDB" w:rsidRDefault="000D0EDB" w:rsidP="00562601">
      <w:pPr>
        <w:pStyle w:val="NoSpacing"/>
      </w:pPr>
    </w:p>
    <w:p w14:paraId="65EE7375" w14:textId="07D04632" w:rsidR="000D0EDB" w:rsidRDefault="000D0EDB" w:rsidP="00562601">
      <w:pPr>
        <w:pStyle w:val="NoSpacing"/>
      </w:pPr>
    </w:p>
    <w:p w14:paraId="5C2194D9" w14:textId="0F583AE0" w:rsidR="000D0EDB" w:rsidRDefault="000D0EDB" w:rsidP="00562601">
      <w:pPr>
        <w:pStyle w:val="NoSpacing"/>
      </w:pPr>
    </w:p>
    <w:p w14:paraId="46D76862" w14:textId="77777777" w:rsidR="000D0EDB" w:rsidRDefault="000D0EDB" w:rsidP="00562601">
      <w:pPr>
        <w:pStyle w:val="NoSpacing"/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094"/>
        <w:gridCol w:w="2701"/>
        <w:gridCol w:w="1273"/>
        <w:gridCol w:w="79"/>
        <w:gridCol w:w="640"/>
        <w:gridCol w:w="1109"/>
        <w:gridCol w:w="1428"/>
        <w:gridCol w:w="1426"/>
        <w:gridCol w:w="1426"/>
      </w:tblGrid>
      <w:tr w:rsidR="009915C9" w:rsidRPr="002A4ED5" w14:paraId="4F37B406" w14:textId="16653A8D" w:rsidTr="009915C9">
        <w:trPr>
          <w:trHeight w:val="375"/>
        </w:trPr>
        <w:sdt>
          <w:sdtPr>
            <w:id w:val="1101532736"/>
            <w:placeholder>
              <w:docPart w:val="4941CC7916DC414A9AB7F6C13DC1127E"/>
            </w:placeholder>
            <w:temporary/>
            <w:showingPlcHdr/>
          </w:sdtPr>
          <w:sdtEndPr/>
          <w:sdtContent>
            <w:tc>
              <w:tcPr>
                <w:tcW w:w="1174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08E517E9" w14:textId="77777777" w:rsidR="009915C9" w:rsidRPr="002A648D" w:rsidRDefault="009915C9" w:rsidP="002A648D">
                <w:pPr>
                  <w:pStyle w:val="TableHeaders"/>
                </w:pPr>
                <w:r w:rsidRPr="002A648D">
                  <w:t>Item</w:t>
                </w:r>
              </w:p>
            </w:tc>
          </w:sdtContent>
        </w:sdt>
        <w:sdt>
          <w:sdtPr>
            <w:id w:val="-734620487"/>
            <w:placeholder>
              <w:docPart w:val="9C1E84D7BFC949438C2C5BC31D486109"/>
            </w:placeholder>
            <w:temporary/>
            <w:showingPlcHdr/>
          </w:sdtPr>
          <w:sdtEndPr/>
          <w:sdtContent>
            <w:tc>
              <w:tcPr>
                <w:tcW w:w="1025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7D2ED5B" w14:textId="77777777" w:rsidR="009915C9" w:rsidRPr="002A4ED5" w:rsidRDefault="009915C9" w:rsidP="002A4ED5">
                <w:pPr>
                  <w:pStyle w:val="TableHeaders"/>
                </w:pPr>
                <w:r w:rsidRPr="002A4ED5">
                  <w:t>Description</w:t>
                </w:r>
              </w:p>
            </w:tc>
          </w:sdtContent>
        </w:sdt>
        <w:tc>
          <w:tcPr>
            <w:tcW w:w="483" w:type="pct"/>
            <w:tcBorders>
              <w:top w:val="single" w:sz="12" w:space="0" w:color="auto"/>
              <w:left w:val="single" w:sz="2" w:space="0" w:color="auto"/>
              <w:bottom w:val="single" w:sz="2" w:space="0" w:color="FFFFFF" w:themeColor="background1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1E8A03D" w14:textId="61FA73FD" w:rsidR="009915C9" w:rsidRPr="002A4ED5" w:rsidRDefault="009915C9" w:rsidP="002A4ED5">
            <w:pPr>
              <w:pStyle w:val="TableHeaders"/>
            </w:pPr>
            <w:r>
              <w:t>Size</w:t>
            </w:r>
          </w:p>
        </w:tc>
        <w:tc>
          <w:tcPr>
            <w:tcW w:w="273" w:type="pct"/>
            <w:gridSpan w:val="2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2AC2160" w14:textId="65302517" w:rsidR="009915C9" w:rsidRPr="002A4ED5" w:rsidRDefault="009915C9" w:rsidP="002A4ED5">
            <w:pPr>
              <w:pStyle w:val="TableHeaders"/>
            </w:pPr>
            <w:r>
              <w:t>Qty</w:t>
            </w:r>
          </w:p>
        </w:tc>
        <w:sdt>
          <w:sdtPr>
            <w:id w:val="-293606196"/>
            <w:placeholder>
              <w:docPart w:val="4B5C6589D94D4F76B6FAFA953F928D5A"/>
            </w:placeholder>
            <w:temporary/>
            <w:showingPlcHdr/>
          </w:sdtPr>
          <w:sdtEndPr/>
          <w:sdtContent>
            <w:tc>
              <w:tcPr>
                <w:tcW w:w="421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40891513" w14:textId="77777777" w:rsidR="009915C9" w:rsidRPr="002A4ED5" w:rsidRDefault="009915C9" w:rsidP="002A4ED5">
                <w:pPr>
                  <w:pStyle w:val="TableHeaders"/>
                </w:pPr>
                <w:r w:rsidRPr="002A4ED5">
                  <w:t>Unit Price</w:t>
                </w:r>
              </w:p>
            </w:tc>
          </w:sdtContent>
        </w:sdt>
        <w:tc>
          <w:tcPr>
            <w:tcW w:w="542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65FA5264" w14:textId="069029D7" w:rsidR="009915C9" w:rsidRPr="002A4ED5" w:rsidRDefault="009915C9" w:rsidP="002A4ED5">
            <w:pPr>
              <w:pStyle w:val="TableHeaders"/>
            </w:pPr>
            <w:r>
              <w:t xml:space="preserve">Total </w:t>
            </w:r>
            <w:sdt>
              <w:sdtPr>
                <w:id w:val="1236660449"/>
                <w:placeholder>
                  <w:docPart w:val="F0A70CDD0EEB48C8BC64F30BC20511BC"/>
                </w:placeholder>
                <w:temporary/>
                <w:showingPlcHdr/>
              </w:sdtPr>
              <w:sdtEndPr/>
              <w:sdtContent>
                <w:r w:rsidRPr="002A4ED5">
                  <w:t>Amount</w:t>
                </w:r>
              </w:sdtContent>
            </w:sdt>
          </w:p>
        </w:tc>
        <w:tc>
          <w:tcPr>
            <w:tcW w:w="541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</w:tcPr>
          <w:p w14:paraId="2C5105EF" w14:textId="0341279A" w:rsidR="009915C9" w:rsidRDefault="009915C9" w:rsidP="002A4ED5">
            <w:pPr>
              <w:pStyle w:val="TableHeaders"/>
            </w:pPr>
            <w:r>
              <w:t>River Valley or Goshen</w:t>
            </w:r>
          </w:p>
        </w:tc>
        <w:tc>
          <w:tcPr>
            <w:tcW w:w="541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</w:tcPr>
          <w:p w14:paraId="4483E8CC" w14:textId="18D2E6E8" w:rsidR="009915C9" w:rsidRDefault="00120473" w:rsidP="002A4ED5">
            <w:pPr>
              <w:pStyle w:val="TableHeaders"/>
            </w:pPr>
            <w:r>
              <w:t>Tues, Thurs, Sat</w:t>
            </w:r>
          </w:p>
        </w:tc>
      </w:tr>
      <w:tr w:rsidR="009915C9" w:rsidRPr="002A4ED5" w14:paraId="070BC4EF" w14:textId="1EDE5AC7" w:rsidTr="009915C9">
        <w:tc>
          <w:tcPr>
            <w:tcW w:w="117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7259FF" w14:textId="3D297088" w:rsidR="009915C9" w:rsidRPr="002A4ED5" w:rsidRDefault="009915C9" w:rsidP="00DC17BF">
            <w:r>
              <w:rPr>
                <w:b/>
                <w:bCs/>
              </w:rPr>
              <w:t xml:space="preserve">Keto Classic </w:t>
            </w:r>
            <w:r w:rsidRPr="00C800FC">
              <w:rPr>
                <w:b/>
                <w:bCs/>
              </w:rPr>
              <w:t>Sandwich Bread</w:t>
            </w:r>
            <w:r>
              <w:t xml:space="preserve">  </w:t>
            </w:r>
          </w:p>
        </w:tc>
        <w:tc>
          <w:tcPr>
            <w:tcW w:w="102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2ECE2F" w14:textId="79CED55D" w:rsidR="009915C9" w:rsidRPr="00DC17BF" w:rsidRDefault="009915C9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*</w:t>
            </w:r>
            <w:r w:rsidRPr="00DC17BF">
              <w:rPr>
                <w:b/>
                <w:bCs/>
              </w:rPr>
              <w:t xml:space="preserve">Keto, Low Carb, Grain &amp; Gluten Free, Sugar Free </w:t>
            </w:r>
          </w:p>
          <w:p w14:paraId="3DF337D8" w14:textId="7DA5DAA9" w:rsidR="009915C9" w:rsidRPr="00C800FC" w:rsidRDefault="009915C9" w:rsidP="002A4ED5">
            <w:r>
              <w:t xml:space="preserve">Almond </w:t>
            </w:r>
            <w:r>
              <w:rPr>
                <w:b/>
                <w:bCs/>
              </w:rPr>
              <w:t xml:space="preserve">OR </w:t>
            </w:r>
            <w:r>
              <w:t>Coconut Flour</w:t>
            </w:r>
          </w:p>
        </w:tc>
        <w:tc>
          <w:tcPr>
            <w:tcW w:w="513" w:type="pct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B239C1" w14:textId="26AEE97C" w:rsidR="009915C9" w:rsidRPr="002A4ED5" w:rsidRDefault="009915C9" w:rsidP="002A4ED5">
            <w:r>
              <w:t>Whole OR Half Loaf</w:t>
            </w:r>
          </w:p>
        </w:tc>
        <w:tc>
          <w:tcPr>
            <w:tcW w:w="24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F087B6" w14:textId="77777777" w:rsidR="009915C9" w:rsidRPr="002A4ED5" w:rsidRDefault="009915C9" w:rsidP="002A4ED5"/>
        </w:tc>
        <w:tc>
          <w:tcPr>
            <w:tcW w:w="42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C4386D" w14:textId="77777777" w:rsidR="009915C9" w:rsidRDefault="009915C9" w:rsidP="002A4ED5">
            <w:r>
              <w:t>$8.00</w:t>
            </w:r>
          </w:p>
          <w:p w14:paraId="21932EDB" w14:textId="64DA1208" w:rsidR="009915C9" w:rsidRPr="002A4ED5" w:rsidRDefault="009915C9" w:rsidP="002A4ED5">
            <w:r>
              <w:t>$4.50</w:t>
            </w:r>
          </w:p>
        </w:tc>
        <w:tc>
          <w:tcPr>
            <w:tcW w:w="54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7943F4" w14:textId="77777777" w:rsidR="009915C9" w:rsidRPr="002A4ED5" w:rsidRDefault="009915C9" w:rsidP="002A4ED5"/>
        </w:tc>
        <w:tc>
          <w:tcPr>
            <w:tcW w:w="54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F082B4E" w14:textId="77777777" w:rsidR="009915C9" w:rsidRPr="002A4ED5" w:rsidRDefault="009915C9" w:rsidP="002A4ED5"/>
        </w:tc>
        <w:tc>
          <w:tcPr>
            <w:tcW w:w="54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4D3A2A" w14:textId="77777777" w:rsidR="009915C9" w:rsidRPr="002A4ED5" w:rsidRDefault="009915C9" w:rsidP="002A4ED5"/>
        </w:tc>
      </w:tr>
      <w:tr w:rsidR="009915C9" w:rsidRPr="002A4ED5" w14:paraId="4B3E53AF" w14:textId="672A40EF" w:rsidTr="009915C9">
        <w:tc>
          <w:tcPr>
            <w:tcW w:w="11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4EF29A" w14:textId="33B3F41E" w:rsidR="009915C9" w:rsidRPr="002A4ED5" w:rsidRDefault="009915C9" w:rsidP="00DC17BF">
            <w:r w:rsidRPr="00C800FC">
              <w:rPr>
                <w:b/>
                <w:bCs/>
              </w:rPr>
              <w:t>Hearty Sandwich Bread</w:t>
            </w:r>
          </w:p>
          <w:p w14:paraId="698EB2E7" w14:textId="450205B0" w:rsidR="009915C9" w:rsidRPr="002A4ED5" w:rsidRDefault="009915C9" w:rsidP="002A4ED5"/>
        </w:tc>
        <w:tc>
          <w:tcPr>
            <w:tcW w:w="10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723CF5" w14:textId="42046B0A" w:rsidR="009915C9" w:rsidRPr="00DC17BF" w:rsidRDefault="009915C9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*</w:t>
            </w:r>
            <w:r w:rsidRPr="00DC17BF">
              <w:rPr>
                <w:b/>
                <w:bCs/>
              </w:rPr>
              <w:t>Keto, Paleo, Low Carb, Grain &amp; Gluten Free, Sugar Free, Dairy Free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3995235" w14:textId="0544A012" w:rsidR="009915C9" w:rsidRPr="002A4ED5" w:rsidRDefault="009915C9" w:rsidP="002A4ED5">
            <w:r>
              <w:t>Whole OR Half Loaf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E32DFE" w14:textId="77777777" w:rsidR="009915C9" w:rsidRPr="002A4ED5" w:rsidRDefault="009915C9" w:rsidP="002A4ED5"/>
        </w:tc>
        <w:tc>
          <w:tcPr>
            <w:tcW w:w="4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00E427" w14:textId="77777777" w:rsidR="009915C9" w:rsidRDefault="009915C9" w:rsidP="002A4ED5">
            <w:r>
              <w:t>$8.00</w:t>
            </w:r>
          </w:p>
          <w:p w14:paraId="5A684F1A" w14:textId="0B492896" w:rsidR="009915C9" w:rsidRPr="002A4ED5" w:rsidRDefault="009915C9" w:rsidP="002A4ED5">
            <w:r>
              <w:t>$4.50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AF6C83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3C34A6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0A0556" w14:textId="77777777" w:rsidR="009915C9" w:rsidRPr="002A4ED5" w:rsidRDefault="009915C9" w:rsidP="002A4ED5"/>
        </w:tc>
      </w:tr>
      <w:tr w:rsidR="009915C9" w:rsidRPr="002A4ED5" w14:paraId="4F2649F2" w14:textId="54F1291B" w:rsidTr="009915C9">
        <w:tc>
          <w:tcPr>
            <w:tcW w:w="11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0D9B1F" w14:textId="0B1DF338" w:rsidR="009915C9" w:rsidRPr="002A4ED5" w:rsidRDefault="009915C9" w:rsidP="007B74E9">
            <w:r w:rsidRPr="00C800FC">
              <w:rPr>
                <w:b/>
                <w:bCs/>
              </w:rPr>
              <w:t>Keto Lemon Sweet Bread</w:t>
            </w:r>
            <w:r>
              <w:t>-</w:t>
            </w:r>
          </w:p>
          <w:p w14:paraId="311D3F49" w14:textId="7B43417B" w:rsidR="009915C9" w:rsidRPr="002A4ED5" w:rsidRDefault="009915C9" w:rsidP="002A4ED5"/>
        </w:tc>
        <w:tc>
          <w:tcPr>
            <w:tcW w:w="10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119DC6" w14:textId="7D6E2620" w:rsidR="009915C9" w:rsidRPr="007B74E9" w:rsidRDefault="009915C9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*</w:t>
            </w:r>
            <w:r w:rsidRPr="007B74E9">
              <w:rPr>
                <w:b/>
                <w:bCs/>
              </w:rPr>
              <w:t>Keto, Low Carb, Grain &amp; Gluten Free, Sugar Free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DE8EFF" w14:textId="0401CB5C" w:rsidR="009915C9" w:rsidRPr="002A4ED5" w:rsidRDefault="009915C9" w:rsidP="002A4ED5">
            <w:r>
              <w:t>Whole OR Half Loaf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C85439" w14:textId="77777777" w:rsidR="009915C9" w:rsidRPr="002A4ED5" w:rsidRDefault="009915C9" w:rsidP="002A4ED5"/>
        </w:tc>
        <w:tc>
          <w:tcPr>
            <w:tcW w:w="4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912728" w14:textId="77777777" w:rsidR="009915C9" w:rsidRDefault="009915C9" w:rsidP="002A4ED5">
            <w:r>
              <w:t>$8.00</w:t>
            </w:r>
          </w:p>
          <w:p w14:paraId="4C53DE0E" w14:textId="011A8D02" w:rsidR="009915C9" w:rsidRPr="002A4ED5" w:rsidRDefault="009915C9" w:rsidP="002A4ED5">
            <w:r>
              <w:t>$4.50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7AA6A3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23CC2A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2C2C8D9" w14:textId="77777777" w:rsidR="009915C9" w:rsidRPr="002A4ED5" w:rsidRDefault="009915C9" w:rsidP="002A4ED5"/>
        </w:tc>
      </w:tr>
      <w:tr w:rsidR="009915C9" w:rsidRPr="002A4ED5" w14:paraId="0E2A95AB" w14:textId="51F75BFA" w:rsidTr="009915C9">
        <w:tc>
          <w:tcPr>
            <w:tcW w:w="11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EFB557" w14:textId="7CC3C51F" w:rsidR="009915C9" w:rsidRPr="002A4ED5" w:rsidRDefault="009915C9" w:rsidP="002A4ED5">
            <w:r w:rsidRPr="00C800FC">
              <w:rPr>
                <w:b/>
                <w:bCs/>
              </w:rPr>
              <w:t>Amish Style Loaf Bread</w:t>
            </w:r>
            <w:r>
              <w:t xml:space="preserve"> 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0C77B7" w14:textId="6A7A9C1C" w:rsidR="009915C9" w:rsidRPr="007B74E9" w:rsidRDefault="009915C9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*</w:t>
            </w:r>
            <w:r w:rsidRPr="007B74E9">
              <w:rPr>
                <w:b/>
                <w:bCs/>
              </w:rPr>
              <w:t xml:space="preserve">Vegan, Gluten Free, Dairy Free, Egg Free 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59684B" w14:textId="16B2EE6C" w:rsidR="009915C9" w:rsidRPr="002A4ED5" w:rsidRDefault="009915C9" w:rsidP="002A4ED5">
            <w:r>
              <w:t>Whole OR Half Loaf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E478C7" w14:textId="77777777" w:rsidR="009915C9" w:rsidRPr="002A4ED5" w:rsidRDefault="009915C9" w:rsidP="002A4ED5"/>
        </w:tc>
        <w:tc>
          <w:tcPr>
            <w:tcW w:w="4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CC0A08" w14:textId="77777777" w:rsidR="009915C9" w:rsidRDefault="009915C9" w:rsidP="002A4ED5">
            <w:r>
              <w:t>$8.00</w:t>
            </w:r>
          </w:p>
          <w:p w14:paraId="3BFA2E7A" w14:textId="0B77CFFC" w:rsidR="009915C9" w:rsidRPr="002A4ED5" w:rsidRDefault="009915C9" w:rsidP="002A4ED5">
            <w:r>
              <w:t>$4.50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D5E367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1A02AE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90595E" w14:textId="77777777" w:rsidR="009915C9" w:rsidRPr="002A4ED5" w:rsidRDefault="009915C9" w:rsidP="002A4ED5"/>
        </w:tc>
      </w:tr>
      <w:tr w:rsidR="009915C9" w:rsidRPr="002A4ED5" w14:paraId="2F40B1DE" w14:textId="4FFBD0DE" w:rsidTr="009915C9">
        <w:tc>
          <w:tcPr>
            <w:tcW w:w="11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9CEAA1" w14:textId="77777777" w:rsidR="009915C9" w:rsidRPr="00C800FC" w:rsidRDefault="009915C9" w:rsidP="002A4ED5">
            <w:pPr>
              <w:rPr>
                <w:b/>
                <w:bCs/>
              </w:rPr>
            </w:pPr>
            <w:r w:rsidRPr="00C800FC">
              <w:rPr>
                <w:b/>
                <w:bCs/>
              </w:rPr>
              <w:t>Keto Pre-baked Pizza Crusts (7”)</w:t>
            </w:r>
          </w:p>
          <w:p w14:paraId="12BC7AD2" w14:textId="6C45F6C7" w:rsidR="009915C9" w:rsidRPr="002A4ED5" w:rsidRDefault="009915C9" w:rsidP="002A4ED5"/>
        </w:tc>
        <w:tc>
          <w:tcPr>
            <w:tcW w:w="10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2B5498" w14:textId="64ECC626" w:rsidR="009915C9" w:rsidRPr="007B74E9" w:rsidRDefault="009915C9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*</w:t>
            </w:r>
            <w:r w:rsidRPr="007B74E9">
              <w:rPr>
                <w:b/>
                <w:bCs/>
              </w:rPr>
              <w:t>Keto, Low Carb, Grain &amp; Gluten Free, Sugar Free</w:t>
            </w:r>
          </w:p>
          <w:p w14:paraId="6636C93A" w14:textId="77777777" w:rsidR="009915C9" w:rsidRDefault="006F7D0D" w:rsidP="002A4ED5">
            <w:r>
              <w:t xml:space="preserve">Almond </w:t>
            </w:r>
            <w:r w:rsidRPr="00032D7E">
              <w:rPr>
                <w:b/>
                <w:bCs/>
              </w:rPr>
              <w:t>OR</w:t>
            </w:r>
            <w:r>
              <w:t xml:space="preserve"> Coconut Flour</w:t>
            </w:r>
          </w:p>
          <w:p w14:paraId="63C07885" w14:textId="0D917401" w:rsidR="002C53DA" w:rsidRPr="002A4ED5" w:rsidRDefault="002C53DA" w:rsidP="002A4ED5"/>
        </w:tc>
        <w:tc>
          <w:tcPr>
            <w:tcW w:w="513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9DC62ED" w14:textId="77777777" w:rsidR="009915C9" w:rsidRPr="002A4ED5" w:rsidRDefault="009915C9" w:rsidP="002A4ED5"/>
        </w:tc>
        <w:tc>
          <w:tcPr>
            <w:tcW w:w="2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DEE23D" w14:textId="77777777" w:rsidR="009915C9" w:rsidRPr="002A4ED5" w:rsidRDefault="009915C9" w:rsidP="002A4ED5"/>
        </w:tc>
        <w:tc>
          <w:tcPr>
            <w:tcW w:w="4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D99F3E3" w14:textId="06014056" w:rsidR="009915C9" w:rsidRPr="002A4ED5" w:rsidRDefault="009915C9" w:rsidP="002A4ED5">
            <w:r>
              <w:t>$3.75 each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2E0803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7C119F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88BBAE" w14:textId="77777777" w:rsidR="009915C9" w:rsidRPr="002A4ED5" w:rsidRDefault="009915C9" w:rsidP="002A4ED5"/>
        </w:tc>
      </w:tr>
      <w:tr w:rsidR="009915C9" w:rsidRPr="002A4ED5" w14:paraId="1C6C0E72" w14:textId="44A86FBA" w:rsidTr="009915C9">
        <w:tc>
          <w:tcPr>
            <w:tcW w:w="11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61F1DA5" w14:textId="77777777" w:rsidR="009915C9" w:rsidRPr="00C800FC" w:rsidRDefault="009915C9" w:rsidP="002A4ED5">
            <w:pPr>
              <w:rPr>
                <w:b/>
                <w:bCs/>
              </w:rPr>
            </w:pPr>
            <w:r w:rsidRPr="00C800FC">
              <w:rPr>
                <w:b/>
                <w:bCs/>
              </w:rPr>
              <w:lastRenderedPageBreak/>
              <w:t>Waffles – Chocolate OR Regular</w:t>
            </w:r>
          </w:p>
          <w:p w14:paraId="5FF466D7" w14:textId="220C8B9D" w:rsidR="009915C9" w:rsidRPr="002A4ED5" w:rsidRDefault="009915C9" w:rsidP="002A4ED5"/>
        </w:tc>
        <w:tc>
          <w:tcPr>
            <w:tcW w:w="10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94825E" w14:textId="3FEDD4E1" w:rsidR="009915C9" w:rsidRPr="000273BC" w:rsidRDefault="009915C9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*</w:t>
            </w:r>
            <w:r w:rsidRPr="000273BC">
              <w:rPr>
                <w:b/>
                <w:bCs/>
              </w:rPr>
              <w:t>Keto, Low Carb, Grain &amp; Gluten Free, Sugar Free</w:t>
            </w:r>
            <w:r>
              <w:t xml:space="preserve"> *</w:t>
            </w:r>
            <w:r>
              <w:rPr>
                <w:b/>
              </w:rPr>
              <w:t>Pa</w:t>
            </w:r>
            <w:r w:rsidRPr="000273BC">
              <w:rPr>
                <w:b/>
                <w:bCs/>
              </w:rPr>
              <w:t>leo, Grain &amp; Gluten Free, Dairy Free</w:t>
            </w:r>
          </w:p>
          <w:p w14:paraId="799E0988" w14:textId="104A99FA" w:rsidR="009915C9" w:rsidRPr="000273BC" w:rsidRDefault="009915C9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*</w:t>
            </w:r>
            <w:r w:rsidRPr="000273BC">
              <w:rPr>
                <w:b/>
                <w:bCs/>
              </w:rPr>
              <w:t>Vegan, Gluten Free, Dairy Free, Egg Free</w:t>
            </w:r>
          </w:p>
          <w:p w14:paraId="3E1A341A" w14:textId="3F11287A" w:rsidR="009915C9" w:rsidRPr="002A4ED5" w:rsidRDefault="009915C9" w:rsidP="002A4ED5"/>
        </w:tc>
        <w:tc>
          <w:tcPr>
            <w:tcW w:w="513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4D95CD" w14:textId="77777777" w:rsidR="009915C9" w:rsidRPr="002A4ED5" w:rsidRDefault="009915C9" w:rsidP="002A4ED5"/>
        </w:tc>
        <w:tc>
          <w:tcPr>
            <w:tcW w:w="2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4B31E0" w14:textId="77777777" w:rsidR="009915C9" w:rsidRPr="002A4ED5" w:rsidRDefault="009915C9" w:rsidP="002A4ED5"/>
        </w:tc>
        <w:tc>
          <w:tcPr>
            <w:tcW w:w="4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4C50F86" w14:textId="6F37A109" w:rsidR="009915C9" w:rsidRPr="002A4ED5" w:rsidRDefault="009915C9" w:rsidP="002A4ED5">
            <w:r>
              <w:t>$2.75 each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F18DE0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C87CCF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CD31EB2" w14:textId="77777777" w:rsidR="009915C9" w:rsidRPr="002A4ED5" w:rsidRDefault="009915C9" w:rsidP="002A4ED5"/>
        </w:tc>
      </w:tr>
      <w:tr w:rsidR="009915C9" w:rsidRPr="002A4ED5" w14:paraId="10F62250" w14:textId="4345F320" w:rsidTr="009915C9">
        <w:tc>
          <w:tcPr>
            <w:tcW w:w="11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84F4AE" w14:textId="41822BE0" w:rsidR="009915C9" w:rsidRPr="002A4ED5" w:rsidRDefault="009915C9" w:rsidP="002626A8">
            <w:r w:rsidRPr="00C800FC">
              <w:rPr>
                <w:b/>
                <w:bCs/>
              </w:rPr>
              <w:t>Sandwich Buns</w:t>
            </w:r>
            <w:r>
              <w:t xml:space="preserve"> </w:t>
            </w:r>
          </w:p>
          <w:p w14:paraId="7872ED20" w14:textId="7A4F5C75" w:rsidR="009915C9" w:rsidRPr="002A4ED5" w:rsidRDefault="009915C9" w:rsidP="002A4ED5"/>
        </w:tc>
        <w:tc>
          <w:tcPr>
            <w:tcW w:w="10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FFC9ED" w14:textId="39DA1587" w:rsidR="009915C9" w:rsidRPr="002626A8" w:rsidRDefault="009915C9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*</w:t>
            </w:r>
            <w:r w:rsidRPr="002626A8">
              <w:rPr>
                <w:b/>
                <w:bCs/>
              </w:rPr>
              <w:t>Keto, Paleo, Low Carb, Grain &amp; Gluten Free, Sugar Free, Dairy Free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DDB88E" w14:textId="77777777" w:rsidR="009915C9" w:rsidRDefault="009915C9" w:rsidP="002A4ED5">
            <w:r>
              <w:t>Individual OR</w:t>
            </w:r>
          </w:p>
          <w:p w14:paraId="4EF2791D" w14:textId="5E3C7131" w:rsidR="009915C9" w:rsidRPr="002A4ED5" w:rsidRDefault="009915C9" w:rsidP="002A4ED5">
            <w:r>
              <w:t>4 Pack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ACBAD1" w14:textId="77777777" w:rsidR="009915C9" w:rsidRPr="002A4ED5" w:rsidRDefault="009915C9" w:rsidP="002A4ED5"/>
        </w:tc>
        <w:tc>
          <w:tcPr>
            <w:tcW w:w="4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B19CA1" w14:textId="52CC10E7" w:rsidR="009915C9" w:rsidRDefault="009915C9" w:rsidP="002A4ED5">
            <w:r>
              <w:t>$1.75</w:t>
            </w:r>
          </w:p>
          <w:p w14:paraId="4887D032" w14:textId="0CDA9CBC" w:rsidR="009915C9" w:rsidRPr="002A4ED5" w:rsidRDefault="009915C9" w:rsidP="002A4ED5">
            <w:r>
              <w:t>$6.00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4AFA10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75DB88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8CF574" w14:textId="77777777" w:rsidR="009915C9" w:rsidRPr="002A4ED5" w:rsidRDefault="009915C9" w:rsidP="002A4ED5"/>
        </w:tc>
      </w:tr>
      <w:tr w:rsidR="009915C9" w:rsidRPr="002A4ED5" w14:paraId="3F4E2BF5" w14:textId="188B2A00" w:rsidTr="009915C9">
        <w:tc>
          <w:tcPr>
            <w:tcW w:w="11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09CA7A" w14:textId="0A684550" w:rsidR="009915C9" w:rsidRPr="00C800FC" w:rsidRDefault="009915C9" w:rsidP="002A4ED5">
            <w:pPr>
              <w:rPr>
                <w:b/>
                <w:bCs/>
              </w:rPr>
            </w:pPr>
            <w:r w:rsidRPr="00C800FC">
              <w:rPr>
                <w:b/>
                <w:bCs/>
              </w:rPr>
              <w:t xml:space="preserve">English Muffins </w:t>
            </w:r>
          </w:p>
          <w:p w14:paraId="4D8F0C7C" w14:textId="1245899E" w:rsidR="009915C9" w:rsidRPr="002A4ED5" w:rsidRDefault="009915C9" w:rsidP="002A4ED5"/>
        </w:tc>
        <w:tc>
          <w:tcPr>
            <w:tcW w:w="10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84F1F6" w14:textId="7945196E" w:rsidR="009915C9" w:rsidRPr="002626A8" w:rsidRDefault="009915C9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*</w:t>
            </w:r>
            <w:r w:rsidRPr="002626A8">
              <w:rPr>
                <w:b/>
                <w:bCs/>
              </w:rPr>
              <w:t>Keto, Low Carb, Grain &amp; Gluten Free, Sugar Free</w:t>
            </w:r>
          </w:p>
          <w:p w14:paraId="03DEDE72" w14:textId="279C0EF5" w:rsidR="009915C9" w:rsidRPr="002A4ED5" w:rsidRDefault="009915C9" w:rsidP="002A4ED5">
            <w:r>
              <w:rPr>
                <w:b/>
                <w:bCs/>
              </w:rPr>
              <w:t>*</w:t>
            </w:r>
            <w:r w:rsidRPr="002626A8">
              <w:rPr>
                <w:b/>
                <w:bCs/>
              </w:rPr>
              <w:t>Paleo, Grain &amp; Gluten Free, Dairy Free, Sugar Free</w:t>
            </w:r>
            <w:r>
              <w:t xml:space="preserve"> 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B7837A" w14:textId="77777777" w:rsidR="009915C9" w:rsidRDefault="009915C9" w:rsidP="002A4ED5">
            <w:r>
              <w:t>Individual OR</w:t>
            </w:r>
          </w:p>
          <w:p w14:paraId="18087663" w14:textId="17BFAB1D" w:rsidR="009915C9" w:rsidRPr="002A4ED5" w:rsidRDefault="009915C9" w:rsidP="002A4ED5">
            <w:r>
              <w:t xml:space="preserve">4 Pack 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EF4EF5" w14:textId="77777777" w:rsidR="009915C9" w:rsidRPr="002A4ED5" w:rsidRDefault="009915C9" w:rsidP="002A4ED5"/>
        </w:tc>
        <w:tc>
          <w:tcPr>
            <w:tcW w:w="4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52C08B" w14:textId="77777777" w:rsidR="009915C9" w:rsidRDefault="009915C9" w:rsidP="002A4ED5">
            <w:r>
              <w:t>$2.00</w:t>
            </w:r>
          </w:p>
          <w:p w14:paraId="44B4DA54" w14:textId="5FA97E83" w:rsidR="009915C9" w:rsidRPr="002A4ED5" w:rsidRDefault="009915C9" w:rsidP="002A4ED5">
            <w:r>
              <w:t>$7.00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928B3BC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D25DBD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DD704EA" w14:textId="77777777" w:rsidR="009915C9" w:rsidRPr="002A4ED5" w:rsidRDefault="009915C9" w:rsidP="002A4ED5"/>
        </w:tc>
      </w:tr>
      <w:tr w:rsidR="009915C9" w:rsidRPr="002A4ED5" w14:paraId="7A530D1B" w14:textId="5E1DE0C0" w:rsidTr="009915C9">
        <w:tc>
          <w:tcPr>
            <w:tcW w:w="11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A04AD6D" w14:textId="77777777" w:rsidR="009915C9" w:rsidRDefault="009915C9" w:rsidP="002A4ED5">
            <w:pPr>
              <w:rPr>
                <w:b/>
                <w:bCs/>
              </w:rPr>
            </w:pPr>
            <w:r w:rsidRPr="00C800FC">
              <w:rPr>
                <w:b/>
                <w:bCs/>
              </w:rPr>
              <w:t xml:space="preserve">Bagels </w:t>
            </w:r>
          </w:p>
          <w:p w14:paraId="34F92E6C" w14:textId="535523DC" w:rsidR="009915C9" w:rsidRPr="00EC349F" w:rsidRDefault="009915C9" w:rsidP="002A4ED5">
            <w:r>
              <w:t xml:space="preserve"> 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76A599" w14:textId="430AD977" w:rsidR="009915C9" w:rsidRPr="002626A8" w:rsidRDefault="009915C9" w:rsidP="00BE4354">
            <w:pPr>
              <w:rPr>
                <w:b/>
                <w:bCs/>
              </w:rPr>
            </w:pPr>
            <w:r>
              <w:rPr>
                <w:b/>
                <w:bCs/>
              </w:rPr>
              <w:t>*</w:t>
            </w:r>
            <w:r w:rsidRPr="002626A8">
              <w:rPr>
                <w:b/>
                <w:bCs/>
              </w:rPr>
              <w:t xml:space="preserve">Keto, Low Carb, Grain &amp; Gluten Free, Sugar Free *Paleo, Grain &amp; Gluten Free, Dairy Free-almond flour, 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BBB98C" w14:textId="699FB024" w:rsidR="009915C9" w:rsidRPr="002A4ED5" w:rsidRDefault="009915C9" w:rsidP="002A4ED5">
            <w:r>
              <w:t>Individual OR 6 Pack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B144A08" w14:textId="77777777" w:rsidR="009915C9" w:rsidRPr="002A4ED5" w:rsidRDefault="009915C9" w:rsidP="002A4ED5"/>
        </w:tc>
        <w:tc>
          <w:tcPr>
            <w:tcW w:w="4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5BEBEF" w14:textId="77777777" w:rsidR="009915C9" w:rsidRDefault="009915C9" w:rsidP="002A4ED5">
            <w:r>
              <w:t>$2.75</w:t>
            </w:r>
          </w:p>
          <w:p w14:paraId="6468E8C0" w14:textId="1F8B22EE" w:rsidR="009915C9" w:rsidRPr="002A4ED5" w:rsidRDefault="009915C9" w:rsidP="002A4ED5">
            <w:r>
              <w:t>$15.75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B5F168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E57FA9A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441B50" w14:textId="77777777" w:rsidR="009915C9" w:rsidRPr="002A4ED5" w:rsidRDefault="009915C9" w:rsidP="002A4ED5"/>
        </w:tc>
      </w:tr>
      <w:tr w:rsidR="009915C9" w:rsidRPr="002A4ED5" w14:paraId="546F48E9" w14:textId="1FF01C93" w:rsidTr="009915C9">
        <w:tc>
          <w:tcPr>
            <w:tcW w:w="11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2AC41C" w14:textId="264B8AFE" w:rsidR="009915C9" w:rsidRPr="00EC349F" w:rsidRDefault="009915C9" w:rsidP="007D7721">
            <w:r>
              <w:rPr>
                <w:b/>
                <w:bCs/>
              </w:rPr>
              <w:lastRenderedPageBreak/>
              <w:t>Keto Cheddar Garlic Biscuits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B25764" w14:textId="3B2001FF" w:rsidR="009915C9" w:rsidRPr="00BE4354" w:rsidRDefault="009915C9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*</w:t>
            </w:r>
            <w:r w:rsidRPr="00BE4354">
              <w:rPr>
                <w:b/>
                <w:bCs/>
              </w:rPr>
              <w:t>Keto, Low Carb, Grain &amp; Gluten Free, Sugar Free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2A57A8" w14:textId="77777777" w:rsidR="009915C9" w:rsidRDefault="009915C9" w:rsidP="002A4ED5">
            <w:r>
              <w:t>Individual OR 6 Pack OR</w:t>
            </w:r>
          </w:p>
          <w:p w14:paraId="02CF5C6B" w14:textId="1A63D2B3" w:rsidR="009915C9" w:rsidRPr="002A4ED5" w:rsidRDefault="009915C9" w:rsidP="002A4ED5">
            <w:r>
              <w:t>Dozen (12)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2592ED" w14:textId="77777777" w:rsidR="009915C9" w:rsidRPr="002A4ED5" w:rsidRDefault="009915C9" w:rsidP="002A4ED5"/>
        </w:tc>
        <w:tc>
          <w:tcPr>
            <w:tcW w:w="4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FCAF84" w14:textId="77777777" w:rsidR="009915C9" w:rsidRDefault="009915C9" w:rsidP="002A4ED5">
            <w:r>
              <w:t>$1.50</w:t>
            </w:r>
          </w:p>
          <w:p w14:paraId="75A94AEC" w14:textId="2CF9B805" w:rsidR="009915C9" w:rsidRDefault="009915C9" w:rsidP="002A4ED5">
            <w:r>
              <w:t>$8.00</w:t>
            </w:r>
          </w:p>
          <w:p w14:paraId="2D825847" w14:textId="49C34821" w:rsidR="009915C9" w:rsidRPr="002A4ED5" w:rsidRDefault="009915C9" w:rsidP="002A4ED5">
            <w:r>
              <w:t>$17.00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C816EE3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975BA3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850081" w14:textId="77777777" w:rsidR="009915C9" w:rsidRPr="002A4ED5" w:rsidRDefault="009915C9" w:rsidP="002A4ED5"/>
        </w:tc>
      </w:tr>
      <w:tr w:rsidR="009915C9" w:rsidRPr="002A4ED5" w14:paraId="130F0448" w14:textId="298BAB58" w:rsidTr="009915C9">
        <w:tc>
          <w:tcPr>
            <w:tcW w:w="11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9C19CB" w14:textId="3D8D6E28" w:rsidR="009915C9" w:rsidRPr="00E32301" w:rsidRDefault="009915C9" w:rsidP="007D7721">
            <w:r>
              <w:rPr>
                <w:b/>
                <w:bCs/>
              </w:rPr>
              <w:t>Keto Bacon Cheddar Biscuits</w:t>
            </w:r>
            <w:r>
              <w:t>-</w:t>
            </w:r>
          </w:p>
          <w:p w14:paraId="649F4F13" w14:textId="4A7CD93C" w:rsidR="009915C9" w:rsidRPr="00E32301" w:rsidRDefault="009915C9" w:rsidP="002A4ED5"/>
        </w:tc>
        <w:tc>
          <w:tcPr>
            <w:tcW w:w="10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EA97F11" w14:textId="04C0F66F" w:rsidR="009915C9" w:rsidRPr="007D7721" w:rsidRDefault="009915C9" w:rsidP="007D7721">
            <w:pPr>
              <w:rPr>
                <w:b/>
                <w:bCs/>
              </w:rPr>
            </w:pPr>
            <w:r>
              <w:rPr>
                <w:b/>
                <w:bCs/>
              </w:rPr>
              <w:t>*</w:t>
            </w:r>
            <w:r w:rsidRPr="007D7721">
              <w:rPr>
                <w:b/>
                <w:bCs/>
              </w:rPr>
              <w:t>Keto, Low Carb, Grain &amp; Gluten Free, Sugar Free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9C66A31" w14:textId="77777777" w:rsidR="009915C9" w:rsidRDefault="009915C9" w:rsidP="002A4ED5">
            <w:r>
              <w:t>Individual OR</w:t>
            </w:r>
          </w:p>
          <w:p w14:paraId="40343536" w14:textId="77777777" w:rsidR="009915C9" w:rsidRDefault="009915C9" w:rsidP="002A4ED5">
            <w:r>
              <w:t>6 Pack OR</w:t>
            </w:r>
          </w:p>
          <w:p w14:paraId="577C8FFB" w14:textId="2D550353" w:rsidR="009915C9" w:rsidRDefault="009915C9" w:rsidP="002A4ED5">
            <w:r>
              <w:t>Dozen (12)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AC8419" w14:textId="77777777" w:rsidR="009915C9" w:rsidRPr="002A4ED5" w:rsidRDefault="009915C9" w:rsidP="002A4ED5"/>
        </w:tc>
        <w:tc>
          <w:tcPr>
            <w:tcW w:w="4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7E9DAF" w14:textId="77777777" w:rsidR="009915C9" w:rsidRDefault="009915C9" w:rsidP="002A4ED5">
            <w:r>
              <w:t>$2.00</w:t>
            </w:r>
          </w:p>
          <w:p w14:paraId="4D5A793E" w14:textId="77777777" w:rsidR="009915C9" w:rsidRDefault="009915C9" w:rsidP="002A4ED5">
            <w:r>
              <w:t>$11.00</w:t>
            </w:r>
          </w:p>
          <w:p w14:paraId="55548CD8" w14:textId="548AA9FB" w:rsidR="009915C9" w:rsidRDefault="009915C9" w:rsidP="002A4ED5">
            <w:r>
              <w:t>$23.00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AC2B8A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F2F896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390B95" w14:textId="77777777" w:rsidR="009915C9" w:rsidRPr="002A4ED5" w:rsidRDefault="009915C9" w:rsidP="002A4ED5"/>
        </w:tc>
      </w:tr>
      <w:tr w:rsidR="009915C9" w:rsidRPr="002A4ED5" w14:paraId="3DFB280C" w14:textId="75879090" w:rsidTr="009915C9">
        <w:tc>
          <w:tcPr>
            <w:tcW w:w="11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A7C7A3" w14:textId="34D4B73C" w:rsidR="009915C9" w:rsidRPr="00F50A2B" w:rsidRDefault="009915C9" w:rsidP="002A4ED5">
            <w:r>
              <w:rPr>
                <w:b/>
                <w:bCs/>
              </w:rPr>
              <w:t>Keto Sausage Cheddar Biscuits</w:t>
            </w:r>
            <w:r>
              <w:t xml:space="preserve"> 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A299FF" w14:textId="308F4E70" w:rsidR="009915C9" w:rsidRPr="007D7721" w:rsidRDefault="009915C9" w:rsidP="007D7721">
            <w:pPr>
              <w:rPr>
                <w:b/>
                <w:bCs/>
              </w:rPr>
            </w:pPr>
            <w:r>
              <w:rPr>
                <w:b/>
                <w:bCs/>
              </w:rPr>
              <w:t>*</w:t>
            </w:r>
            <w:r w:rsidRPr="007D7721">
              <w:rPr>
                <w:b/>
                <w:bCs/>
              </w:rPr>
              <w:t>Keto, Low Carb, Grain &amp; Gluten Free, Sugar Free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785EF8" w14:textId="77777777" w:rsidR="009915C9" w:rsidRDefault="009915C9" w:rsidP="002A4ED5">
            <w:r>
              <w:t>Individual OR 6 Pack OR</w:t>
            </w:r>
          </w:p>
          <w:p w14:paraId="41FAA70D" w14:textId="2E16EA8A" w:rsidR="009915C9" w:rsidRDefault="009915C9" w:rsidP="002A4ED5">
            <w:r>
              <w:t>Dozen (12)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E76847" w14:textId="77777777" w:rsidR="009915C9" w:rsidRPr="002A4ED5" w:rsidRDefault="009915C9" w:rsidP="002A4ED5"/>
        </w:tc>
        <w:tc>
          <w:tcPr>
            <w:tcW w:w="4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7A93C7" w14:textId="77777777" w:rsidR="009915C9" w:rsidRDefault="009915C9" w:rsidP="002A4ED5">
            <w:r>
              <w:t>$2.00</w:t>
            </w:r>
          </w:p>
          <w:p w14:paraId="73E15BF6" w14:textId="77777777" w:rsidR="009915C9" w:rsidRDefault="009915C9" w:rsidP="002A4ED5">
            <w:r>
              <w:t>$11.00</w:t>
            </w:r>
          </w:p>
          <w:p w14:paraId="13983B5F" w14:textId="6139E269" w:rsidR="009915C9" w:rsidRDefault="009915C9" w:rsidP="002A4ED5">
            <w:r>
              <w:t>$23.00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22A5B3E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CC0C12F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CC1CEC8" w14:textId="77777777" w:rsidR="009915C9" w:rsidRPr="002A4ED5" w:rsidRDefault="009915C9" w:rsidP="002A4ED5"/>
        </w:tc>
      </w:tr>
      <w:tr w:rsidR="009915C9" w:rsidRPr="002A4ED5" w14:paraId="3C01839C" w14:textId="2B204124" w:rsidTr="009915C9">
        <w:tc>
          <w:tcPr>
            <w:tcW w:w="11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245E08" w14:textId="14BC90F9" w:rsidR="009915C9" w:rsidRPr="00F50A2B" w:rsidRDefault="009915C9" w:rsidP="00ED19E2">
            <w:r>
              <w:rPr>
                <w:b/>
                <w:bCs/>
              </w:rPr>
              <w:t>Keto Berry Muffins</w:t>
            </w:r>
          </w:p>
          <w:p w14:paraId="41A617A5" w14:textId="6D8EF2EE" w:rsidR="009915C9" w:rsidRPr="00F50A2B" w:rsidRDefault="009915C9" w:rsidP="002A4ED5"/>
        </w:tc>
        <w:tc>
          <w:tcPr>
            <w:tcW w:w="10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E5FE71" w14:textId="044E11BB" w:rsidR="009915C9" w:rsidRPr="007D7721" w:rsidRDefault="009915C9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*</w:t>
            </w:r>
            <w:r w:rsidRPr="007D7721">
              <w:rPr>
                <w:b/>
                <w:bCs/>
              </w:rPr>
              <w:t>Keto, Low Carb, Grain &amp; Gluten Free, Sugar Free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FB7947" w14:textId="77777777" w:rsidR="009915C9" w:rsidRDefault="009915C9" w:rsidP="002A4ED5">
            <w:r>
              <w:t>Individual OR 6 Pack OR</w:t>
            </w:r>
          </w:p>
          <w:p w14:paraId="615F054C" w14:textId="704E273C" w:rsidR="009915C9" w:rsidRDefault="009915C9" w:rsidP="002A4ED5">
            <w:r>
              <w:t>Dozen (12)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5B230E" w14:textId="5ED91E1E" w:rsidR="009915C9" w:rsidRPr="002A4ED5" w:rsidRDefault="009915C9" w:rsidP="002A4ED5"/>
        </w:tc>
        <w:tc>
          <w:tcPr>
            <w:tcW w:w="4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54A37D" w14:textId="77777777" w:rsidR="009915C9" w:rsidRDefault="009915C9" w:rsidP="002A4ED5">
            <w:r>
              <w:t>$1.50</w:t>
            </w:r>
          </w:p>
          <w:p w14:paraId="691064CE" w14:textId="77777777" w:rsidR="009915C9" w:rsidRDefault="009915C9" w:rsidP="002A4ED5">
            <w:r>
              <w:t>$8.00</w:t>
            </w:r>
          </w:p>
          <w:p w14:paraId="645C9FE2" w14:textId="413DD442" w:rsidR="009915C9" w:rsidRDefault="009915C9" w:rsidP="002A4ED5">
            <w:r>
              <w:t>$17.00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6E8C19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574192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6FBB8D" w14:textId="77777777" w:rsidR="009915C9" w:rsidRPr="002A4ED5" w:rsidRDefault="009915C9" w:rsidP="002A4ED5"/>
        </w:tc>
      </w:tr>
      <w:tr w:rsidR="009915C9" w:rsidRPr="002A4ED5" w14:paraId="3CC45779" w14:textId="3D15C798" w:rsidTr="009915C9">
        <w:tc>
          <w:tcPr>
            <w:tcW w:w="11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63A69E" w14:textId="77777777" w:rsidR="009915C9" w:rsidRDefault="009915C9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Cinnamon Rolls</w:t>
            </w:r>
          </w:p>
          <w:p w14:paraId="6F6A8248" w14:textId="77777777" w:rsidR="009915C9" w:rsidRDefault="009915C9" w:rsidP="002A4ED5">
            <w:pPr>
              <w:rPr>
                <w:b/>
                <w:bCs/>
              </w:rPr>
            </w:pPr>
          </w:p>
          <w:p w14:paraId="4F9FA70A" w14:textId="77777777" w:rsidR="002C53DA" w:rsidRDefault="002C53DA" w:rsidP="002A4ED5">
            <w:pPr>
              <w:rPr>
                <w:b/>
                <w:bCs/>
              </w:rPr>
            </w:pPr>
          </w:p>
          <w:p w14:paraId="3AD808D1" w14:textId="77777777" w:rsidR="002C53DA" w:rsidRDefault="002C53DA" w:rsidP="002A4ED5">
            <w:pPr>
              <w:rPr>
                <w:b/>
                <w:bCs/>
              </w:rPr>
            </w:pPr>
          </w:p>
          <w:p w14:paraId="5AE905B9" w14:textId="250A1D9A" w:rsidR="002C53DA" w:rsidRPr="002C53DA" w:rsidRDefault="002C53DA" w:rsidP="002C53DA">
            <w:pPr>
              <w:rPr>
                <w:b/>
                <w:bCs/>
                <w:i/>
              </w:rPr>
            </w:pPr>
            <w:r>
              <w:rPr>
                <w:b/>
                <w:bCs/>
              </w:rPr>
              <w:lastRenderedPageBreak/>
              <w:t>Cinnamon Rolls</w:t>
            </w:r>
            <w:r>
              <w:rPr>
                <w:b/>
                <w:bCs/>
              </w:rPr>
              <w:t xml:space="preserve">  </w:t>
            </w:r>
            <w:r>
              <w:rPr>
                <w:b/>
                <w:bCs/>
                <w:i/>
              </w:rPr>
              <w:t>Continued</w:t>
            </w:r>
          </w:p>
          <w:p w14:paraId="33F8628A" w14:textId="77777777" w:rsidR="002C53DA" w:rsidRDefault="002C53DA" w:rsidP="002A4ED5">
            <w:pPr>
              <w:rPr>
                <w:b/>
                <w:bCs/>
              </w:rPr>
            </w:pPr>
          </w:p>
          <w:p w14:paraId="7329BD6F" w14:textId="38C4DCF2" w:rsidR="009915C9" w:rsidRPr="00C75C2B" w:rsidRDefault="009915C9" w:rsidP="002A4ED5">
            <w:pPr>
              <w:rPr>
                <w:bCs/>
              </w:rPr>
            </w:pPr>
          </w:p>
        </w:tc>
        <w:tc>
          <w:tcPr>
            <w:tcW w:w="10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09497A" w14:textId="21124C98" w:rsidR="009915C9" w:rsidRDefault="009915C9" w:rsidP="002A4ED5">
            <w:r>
              <w:rPr>
                <w:b/>
                <w:bCs/>
              </w:rPr>
              <w:lastRenderedPageBreak/>
              <w:t>*</w:t>
            </w:r>
            <w:r w:rsidRPr="00A264A6">
              <w:rPr>
                <w:b/>
                <w:bCs/>
              </w:rPr>
              <w:t>Keto, Low Carb, Grain &amp; Gluten Free, Sugar Free</w:t>
            </w:r>
          </w:p>
          <w:p w14:paraId="5248E186" w14:textId="77777777" w:rsidR="009915C9" w:rsidRDefault="009915C9" w:rsidP="00ED19E2">
            <w:pPr>
              <w:rPr>
                <w:b/>
                <w:bCs/>
              </w:rPr>
            </w:pPr>
          </w:p>
          <w:p w14:paraId="6CDB568E" w14:textId="33B89F5A" w:rsidR="009915C9" w:rsidRDefault="009915C9" w:rsidP="00ED19E2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*</w:t>
            </w:r>
            <w:r w:rsidRPr="00A264A6">
              <w:rPr>
                <w:b/>
                <w:bCs/>
              </w:rPr>
              <w:t xml:space="preserve">Paleo, </w:t>
            </w:r>
            <w:r>
              <w:rPr>
                <w:b/>
                <w:bCs/>
              </w:rPr>
              <w:t>Grain &amp; Gluten Free, Dairy Free</w:t>
            </w:r>
          </w:p>
          <w:p w14:paraId="4FB14C4C" w14:textId="77777777" w:rsidR="009915C9" w:rsidRDefault="009915C9" w:rsidP="00ED19E2">
            <w:pPr>
              <w:rPr>
                <w:b/>
                <w:bCs/>
              </w:rPr>
            </w:pPr>
          </w:p>
          <w:p w14:paraId="23553101" w14:textId="2D7A59DB" w:rsidR="009915C9" w:rsidRPr="00A264A6" w:rsidRDefault="009915C9" w:rsidP="00ED19E2">
            <w:r>
              <w:rPr>
                <w:b/>
                <w:bCs/>
              </w:rPr>
              <w:t>*Gluten Free, Dairy Free, Nut Free</w:t>
            </w:r>
            <w:r>
              <w:t xml:space="preserve"> 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2A4620" w14:textId="77777777" w:rsidR="009915C9" w:rsidRDefault="009915C9" w:rsidP="002A4ED5">
            <w:r>
              <w:lastRenderedPageBreak/>
              <w:t>Individual OR</w:t>
            </w:r>
          </w:p>
          <w:p w14:paraId="0D4C7A40" w14:textId="77777777" w:rsidR="009915C9" w:rsidRDefault="009915C9" w:rsidP="002A4ED5">
            <w:r>
              <w:t>6 Pack OR</w:t>
            </w:r>
          </w:p>
          <w:p w14:paraId="02A65926" w14:textId="73E3D08A" w:rsidR="009915C9" w:rsidRDefault="009915C9" w:rsidP="002A4ED5">
            <w:r>
              <w:t>9 Pack</w:t>
            </w:r>
          </w:p>
          <w:p w14:paraId="41E04DC5" w14:textId="77777777" w:rsidR="009915C9" w:rsidRDefault="009915C9" w:rsidP="002A4ED5">
            <w:r>
              <w:lastRenderedPageBreak/>
              <w:t>Individual OR</w:t>
            </w:r>
          </w:p>
          <w:p w14:paraId="4DDEF779" w14:textId="77777777" w:rsidR="009915C9" w:rsidRDefault="009915C9" w:rsidP="002A4ED5">
            <w:r>
              <w:t>6 Pack OR</w:t>
            </w:r>
          </w:p>
          <w:p w14:paraId="439DB01D" w14:textId="588295F6" w:rsidR="009915C9" w:rsidRDefault="009915C9" w:rsidP="002A4ED5">
            <w:r>
              <w:t>9 Pack</w:t>
            </w:r>
          </w:p>
          <w:p w14:paraId="02394EB3" w14:textId="77777777" w:rsidR="009915C9" w:rsidRDefault="009915C9" w:rsidP="002A4ED5">
            <w:r>
              <w:t>Individual OR</w:t>
            </w:r>
          </w:p>
          <w:p w14:paraId="7A83C73F" w14:textId="77777777" w:rsidR="009915C9" w:rsidRDefault="009915C9" w:rsidP="002A4ED5">
            <w:r>
              <w:t xml:space="preserve">6 Pack OR </w:t>
            </w:r>
          </w:p>
          <w:p w14:paraId="101E5106" w14:textId="77777777" w:rsidR="009915C9" w:rsidRDefault="009915C9" w:rsidP="002A4ED5">
            <w:r>
              <w:t>9 Pack</w:t>
            </w:r>
          </w:p>
          <w:p w14:paraId="1645B993" w14:textId="08048A8C" w:rsidR="002C53DA" w:rsidRDefault="002C53DA" w:rsidP="002A4ED5"/>
        </w:tc>
        <w:tc>
          <w:tcPr>
            <w:tcW w:w="2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ECF773" w14:textId="77777777" w:rsidR="009915C9" w:rsidRPr="002A4ED5" w:rsidRDefault="009915C9" w:rsidP="002A4ED5"/>
        </w:tc>
        <w:tc>
          <w:tcPr>
            <w:tcW w:w="4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C32428B" w14:textId="77777777" w:rsidR="009915C9" w:rsidRDefault="009915C9" w:rsidP="002A4ED5">
            <w:r>
              <w:t>$2.00</w:t>
            </w:r>
          </w:p>
          <w:p w14:paraId="1C1E0D73" w14:textId="77777777" w:rsidR="009915C9" w:rsidRDefault="009915C9" w:rsidP="002A4ED5">
            <w:r>
              <w:t>$11.00</w:t>
            </w:r>
          </w:p>
          <w:p w14:paraId="54B7E1BE" w14:textId="77777777" w:rsidR="009915C9" w:rsidRDefault="009915C9" w:rsidP="002A4ED5">
            <w:r>
              <w:t>$17.00</w:t>
            </w:r>
          </w:p>
          <w:p w14:paraId="2A744B32" w14:textId="77777777" w:rsidR="009915C9" w:rsidRDefault="009915C9" w:rsidP="002A4ED5"/>
          <w:p w14:paraId="7ED4483C" w14:textId="049D87ED" w:rsidR="009915C9" w:rsidRDefault="009915C9" w:rsidP="002A4ED5">
            <w:r>
              <w:lastRenderedPageBreak/>
              <w:t>$2.25</w:t>
            </w:r>
          </w:p>
          <w:p w14:paraId="54ED58A3" w14:textId="77777777" w:rsidR="009915C9" w:rsidRDefault="009915C9" w:rsidP="002A4ED5">
            <w:r>
              <w:t>$12.50</w:t>
            </w:r>
          </w:p>
          <w:p w14:paraId="4B3C8CC9" w14:textId="77777777" w:rsidR="009915C9" w:rsidRDefault="009915C9" w:rsidP="002A4ED5">
            <w:r>
              <w:t>$19.25</w:t>
            </w:r>
          </w:p>
          <w:p w14:paraId="7A10FEC0" w14:textId="77777777" w:rsidR="009915C9" w:rsidRDefault="009915C9" w:rsidP="002A4ED5">
            <w:r>
              <w:t>$2.75</w:t>
            </w:r>
          </w:p>
          <w:p w14:paraId="5060E874" w14:textId="77777777" w:rsidR="009915C9" w:rsidRDefault="009915C9" w:rsidP="002A4ED5">
            <w:r>
              <w:t>$15.50</w:t>
            </w:r>
          </w:p>
          <w:p w14:paraId="1CDDAF5A" w14:textId="77E3C0BE" w:rsidR="009915C9" w:rsidRDefault="009915C9" w:rsidP="002A4ED5">
            <w:r>
              <w:t>$23.75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9CC87D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71DA88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96F727" w14:textId="77777777" w:rsidR="009915C9" w:rsidRPr="002A4ED5" w:rsidRDefault="009915C9" w:rsidP="002A4ED5"/>
        </w:tc>
      </w:tr>
      <w:tr w:rsidR="009915C9" w:rsidRPr="002A4ED5" w14:paraId="6DD0E1CF" w14:textId="1106EDE8" w:rsidTr="009915C9">
        <w:tc>
          <w:tcPr>
            <w:tcW w:w="11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D9F1CE" w14:textId="77777777" w:rsidR="009915C9" w:rsidRDefault="009915C9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Chocolate Chip Cookies</w:t>
            </w:r>
          </w:p>
          <w:p w14:paraId="4EA6C618" w14:textId="77777777" w:rsidR="009915C9" w:rsidRDefault="009915C9" w:rsidP="002A4ED5">
            <w:pPr>
              <w:rPr>
                <w:b/>
                <w:bCs/>
              </w:rPr>
            </w:pPr>
          </w:p>
          <w:p w14:paraId="66D1CE16" w14:textId="4C3D7849" w:rsidR="009915C9" w:rsidRPr="00781492" w:rsidRDefault="009915C9" w:rsidP="002A4ED5">
            <w:r>
              <w:rPr>
                <w:b/>
                <w:bCs/>
              </w:rPr>
              <w:t>6 Packs or Dozens may be all 1 variety or mixed varieties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28C558" w14:textId="25279CFC" w:rsidR="009915C9" w:rsidRDefault="009915C9" w:rsidP="00ED19E2">
            <w:pPr>
              <w:rPr>
                <w:b/>
                <w:bCs/>
              </w:rPr>
            </w:pPr>
            <w:r>
              <w:rPr>
                <w:b/>
                <w:bCs/>
              </w:rPr>
              <w:t>*</w:t>
            </w:r>
            <w:r w:rsidRPr="00C75C2B">
              <w:rPr>
                <w:b/>
                <w:bCs/>
              </w:rPr>
              <w:t>Keto, Paleo, Low Carb, Grain &amp; Gluten Free, Sugar Free, Dairy Free</w:t>
            </w:r>
          </w:p>
          <w:p w14:paraId="19DC0B6B" w14:textId="2003A049" w:rsidR="009915C9" w:rsidRPr="00781492" w:rsidRDefault="009915C9" w:rsidP="00ED19E2">
            <w:r>
              <w:rPr>
                <w:b/>
                <w:bCs/>
              </w:rPr>
              <w:t>*Vegan, Gluten Free, Dairy Free, Egg Free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8BE7B9" w14:textId="77777777" w:rsidR="009915C9" w:rsidRDefault="009915C9" w:rsidP="002A4ED5">
            <w:r>
              <w:t>Individual OR</w:t>
            </w:r>
          </w:p>
          <w:p w14:paraId="2F6E02E3" w14:textId="77777777" w:rsidR="009915C9" w:rsidRDefault="009915C9" w:rsidP="002A4ED5">
            <w:r>
              <w:t>6 Pack OR</w:t>
            </w:r>
          </w:p>
          <w:p w14:paraId="0294E8FA" w14:textId="77777777" w:rsidR="009915C9" w:rsidRDefault="009915C9" w:rsidP="002A4ED5">
            <w:r>
              <w:t>Dozen</w:t>
            </w:r>
          </w:p>
          <w:p w14:paraId="7B6C6E8A" w14:textId="77777777" w:rsidR="009915C9" w:rsidRDefault="009915C9" w:rsidP="002A4ED5"/>
          <w:p w14:paraId="76170FDE" w14:textId="77777777" w:rsidR="002C53DA" w:rsidRDefault="002C53DA" w:rsidP="002A4ED5"/>
          <w:p w14:paraId="29AED127" w14:textId="1BFE2191" w:rsidR="009915C9" w:rsidRPr="006C20D5" w:rsidRDefault="009915C9" w:rsidP="002A4ED5">
            <w:pPr>
              <w:rPr>
                <w:b/>
                <w:bCs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29A915F" w14:textId="77777777" w:rsidR="009915C9" w:rsidRPr="002A4ED5" w:rsidRDefault="009915C9" w:rsidP="002A4ED5"/>
        </w:tc>
        <w:tc>
          <w:tcPr>
            <w:tcW w:w="4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0D76B8" w14:textId="77777777" w:rsidR="009915C9" w:rsidRDefault="009915C9" w:rsidP="002A4ED5">
            <w:r>
              <w:t>$1.50</w:t>
            </w:r>
          </w:p>
          <w:p w14:paraId="1E67A73B" w14:textId="7CD75BBF" w:rsidR="009915C9" w:rsidRDefault="009915C9" w:rsidP="002A4ED5">
            <w:r>
              <w:t xml:space="preserve">$8.75 </w:t>
            </w:r>
          </w:p>
          <w:p w14:paraId="6EC7B8EF" w14:textId="138C04B7" w:rsidR="009915C9" w:rsidRDefault="009915C9" w:rsidP="002A4ED5">
            <w:r>
              <w:t>$17.50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0E9757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0A613E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E1928E" w14:textId="77777777" w:rsidR="009915C9" w:rsidRPr="002A4ED5" w:rsidRDefault="009915C9" w:rsidP="002A4ED5"/>
        </w:tc>
      </w:tr>
      <w:tr w:rsidR="009915C9" w:rsidRPr="002A4ED5" w14:paraId="55E68BDE" w14:textId="5FBA2441" w:rsidTr="009915C9">
        <w:tc>
          <w:tcPr>
            <w:tcW w:w="11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2336B76" w14:textId="769F4EA0" w:rsidR="009915C9" w:rsidRDefault="009915C9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Oatmeal Chocolate Chip Cookies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AE75F1" w14:textId="19165F0D" w:rsidR="009915C9" w:rsidRPr="00EF2731" w:rsidRDefault="009915C9" w:rsidP="002A4ED5">
            <w:r>
              <w:rPr>
                <w:b/>
                <w:bCs/>
              </w:rPr>
              <w:t>*Vegan, Gluten Free, Dairy Free, Egg Free, Nut Free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EF83DB" w14:textId="635626C2" w:rsidR="009915C9" w:rsidRDefault="009915C9" w:rsidP="002A4ED5">
            <w:r>
              <w:t>Individual OR 6 Pack OR Dozen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A23237" w14:textId="77777777" w:rsidR="009915C9" w:rsidRPr="002A4ED5" w:rsidRDefault="009915C9" w:rsidP="002A4ED5"/>
        </w:tc>
        <w:tc>
          <w:tcPr>
            <w:tcW w:w="4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83C71B" w14:textId="77777777" w:rsidR="009915C9" w:rsidRDefault="009915C9" w:rsidP="002A4ED5">
            <w:r>
              <w:t>$1.50</w:t>
            </w:r>
          </w:p>
          <w:p w14:paraId="5A28679B" w14:textId="77777777" w:rsidR="009915C9" w:rsidRDefault="009915C9" w:rsidP="002A4ED5">
            <w:r>
              <w:t>$8.75</w:t>
            </w:r>
          </w:p>
          <w:p w14:paraId="706D30A9" w14:textId="19441DE5" w:rsidR="009915C9" w:rsidRDefault="009915C9" w:rsidP="002A4ED5">
            <w:r>
              <w:t>$17.50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F0A494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ED7F32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0DBBF1" w14:textId="77777777" w:rsidR="009915C9" w:rsidRPr="002A4ED5" w:rsidRDefault="009915C9" w:rsidP="002A4ED5"/>
        </w:tc>
      </w:tr>
      <w:tr w:rsidR="009915C9" w:rsidRPr="002A4ED5" w14:paraId="24E35231" w14:textId="2995387B" w:rsidTr="009915C9">
        <w:tc>
          <w:tcPr>
            <w:tcW w:w="11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648BD6" w14:textId="77777777" w:rsidR="009915C9" w:rsidRDefault="009915C9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Peanut Butter Cookies</w:t>
            </w:r>
          </w:p>
          <w:p w14:paraId="7FB8E224" w14:textId="44A5005C" w:rsidR="009915C9" w:rsidRPr="007A42CA" w:rsidRDefault="009915C9" w:rsidP="00194520"/>
        </w:tc>
        <w:tc>
          <w:tcPr>
            <w:tcW w:w="10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C88293" w14:textId="3745DCCF" w:rsidR="009915C9" w:rsidRPr="00970C31" w:rsidRDefault="009915C9" w:rsidP="002A4ED5">
            <w:r>
              <w:rPr>
                <w:b/>
                <w:bCs/>
              </w:rPr>
              <w:t>*Keto, Low Carb Grain &amp; Gluten Free, Sugar Free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72DCC6" w14:textId="77777777" w:rsidR="009915C9" w:rsidRDefault="009915C9" w:rsidP="002A4ED5">
            <w:r>
              <w:t>Individual OR</w:t>
            </w:r>
          </w:p>
          <w:p w14:paraId="39B27121" w14:textId="77777777" w:rsidR="009915C9" w:rsidRDefault="009915C9" w:rsidP="002A4ED5">
            <w:r>
              <w:t>6 Pack OR</w:t>
            </w:r>
          </w:p>
          <w:p w14:paraId="11463937" w14:textId="4DB6CA18" w:rsidR="009915C9" w:rsidRDefault="009915C9" w:rsidP="002A4ED5">
            <w:r>
              <w:t>Dozen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E0DB78A" w14:textId="77777777" w:rsidR="009915C9" w:rsidRPr="002A4ED5" w:rsidRDefault="009915C9" w:rsidP="002A4ED5"/>
        </w:tc>
        <w:tc>
          <w:tcPr>
            <w:tcW w:w="4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30CDDE" w14:textId="77777777" w:rsidR="009915C9" w:rsidRDefault="009915C9" w:rsidP="002A4ED5">
            <w:r>
              <w:t>$1.50</w:t>
            </w:r>
          </w:p>
          <w:p w14:paraId="36F4D942" w14:textId="77777777" w:rsidR="009915C9" w:rsidRDefault="009915C9" w:rsidP="002A4ED5">
            <w:r>
              <w:t>$8.75</w:t>
            </w:r>
          </w:p>
          <w:p w14:paraId="7F470AB0" w14:textId="05DBC167" w:rsidR="009915C9" w:rsidRDefault="009915C9" w:rsidP="002A4ED5">
            <w:r>
              <w:t>$17.50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71EECE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D65B27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A481E0" w14:textId="77777777" w:rsidR="009915C9" w:rsidRPr="002A4ED5" w:rsidRDefault="009915C9" w:rsidP="002A4ED5"/>
        </w:tc>
      </w:tr>
      <w:tr w:rsidR="009915C9" w:rsidRPr="002A4ED5" w14:paraId="297BF82D" w14:textId="1452EB4A" w:rsidTr="009915C9">
        <w:tc>
          <w:tcPr>
            <w:tcW w:w="11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8BE68F" w14:textId="77777777" w:rsidR="009915C9" w:rsidRDefault="009915C9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Pecan Shortbread Cookies</w:t>
            </w:r>
          </w:p>
          <w:p w14:paraId="421DEF73" w14:textId="77777777" w:rsidR="009915C9" w:rsidRDefault="009915C9" w:rsidP="002A4ED5">
            <w:pPr>
              <w:rPr>
                <w:b/>
                <w:bCs/>
              </w:rPr>
            </w:pPr>
          </w:p>
          <w:p w14:paraId="63D7A201" w14:textId="55D87C3D" w:rsidR="009915C9" w:rsidRPr="008B28EF" w:rsidRDefault="009915C9" w:rsidP="002A4ED5"/>
        </w:tc>
        <w:tc>
          <w:tcPr>
            <w:tcW w:w="10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04BDFA" w14:textId="1CF8FA1D" w:rsidR="009915C9" w:rsidRDefault="009915C9" w:rsidP="00194520">
            <w:pPr>
              <w:rPr>
                <w:b/>
                <w:bCs/>
              </w:rPr>
            </w:pPr>
            <w:r>
              <w:rPr>
                <w:b/>
                <w:bCs/>
              </w:rPr>
              <w:t>*Keto, Low Carb, Grain &amp; Gluten Free, Egg Free, Sugar Free</w:t>
            </w:r>
          </w:p>
          <w:p w14:paraId="626EE630" w14:textId="34C9C7DA" w:rsidR="009915C9" w:rsidRPr="008B28EF" w:rsidRDefault="009915C9" w:rsidP="00194520">
            <w:r>
              <w:rPr>
                <w:b/>
                <w:bCs/>
              </w:rPr>
              <w:t>*Vegan, Paleo, Grain &amp; Gluten Free, Dairy Free, Egg Free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FCDC8E" w14:textId="77777777" w:rsidR="009915C9" w:rsidRDefault="009915C9" w:rsidP="002A4ED5">
            <w:r>
              <w:t>Individual OR</w:t>
            </w:r>
          </w:p>
          <w:p w14:paraId="1778D49A" w14:textId="77777777" w:rsidR="009915C9" w:rsidRDefault="009915C9" w:rsidP="002A4ED5">
            <w:r>
              <w:t>6 Pack OR</w:t>
            </w:r>
          </w:p>
          <w:p w14:paraId="5381B9DF" w14:textId="4DB1B2E8" w:rsidR="009915C9" w:rsidRDefault="009915C9" w:rsidP="002A4ED5">
            <w:r>
              <w:t>Dozen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2C47236" w14:textId="77777777" w:rsidR="009915C9" w:rsidRPr="002A4ED5" w:rsidRDefault="009915C9" w:rsidP="002A4ED5"/>
        </w:tc>
        <w:tc>
          <w:tcPr>
            <w:tcW w:w="4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B97270" w14:textId="77777777" w:rsidR="009915C9" w:rsidRDefault="009915C9" w:rsidP="002A4ED5">
            <w:r>
              <w:t>$1.50</w:t>
            </w:r>
          </w:p>
          <w:p w14:paraId="4DC2E8C7" w14:textId="77777777" w:rsidR="009915C9" w:rsidRDefault="009915C9" w:rsidP="002A4ED5">
            <w:r>
              <w:t>$8.75</w:t>
            </w:r>
          </w:p>
          <w:p w14:paraId="355E3F0F" w14:textId="335C7872" w:rsidR="009915C9" w:rsidRDefault="009915C9" w:rsidP="002A4ED5">
            <w:r>
              <w:t>$17.50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A5FA30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A1066D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19302D" w14:textId="77777777" w:rsidR="009915C9" w:rsidRPr="002A4ED5" w:rsidRDefault="009915C9" w:rsidP="002A4ED5"/>
        </w:tc>
      </w:tr>
      <w:tr w:rsidR="009915C9" w:rsidRPr="002A4ED5" w14:paraId="3D13F4FB" w14:textId="0DEF6CDA" w:rsidTr="009915C9">
        <w:tc>
          <w:tcPr>
            <w:tcW w:w="11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5B7C19" w14:textId="77777777" w:rsidR="009915C9" w:rsidRDefault="009915C9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Snicker Doodles</w:t>
            </w:r>
          </w:p>
          <w:p w14:paraId="1C19389F" w14:textId="77777777" w:rsidR="009915C9" w:rsidRDefault="009915C9" w:rsidP="002A4ED5">
            <w:pPr>
              <w:rPr>
                <w:b/>
                <w:bCs/>
              </w:rPr>
            </w:pPr>
          </w:p>
          <w:p w14:paraId="23B9A998" w14:textId="3B4FDB43" w:rsidR="009915C9" w:rsidRPr="00F67D52" w:rsidRDefault="009915C9" w:rsidP="002A4ED5"/>
        </w:tc>
        <w:tc>
          <w:tcPr>
            <w:tcW w:w="10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AC0396" w14:textId="2F5AF62A" w:rsidR="009915C9" w:rsidRPr="00FB4025" w:rsidRDefault="009915C9" w:rsidP="00194520">
            <w:r>
              <w:rPr>
                <w:b/>
                <w:bCs/>
              </w:rPr>
              <w:t>*Keto, Low Carb, Grain &amp; Gluten Free, Sugar Free *Vegan, Paleo, Grain &amp; Gluten Free, Dairy Free, Egg Free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166B062" w14:textId="77777777" w:rsidR="009915C9" w:rsidRDefault="009915C9" w:rsidP="002A4ED5">
            <w:r>
              <w:t>Individual OR</w:t>
            </w:r>
          </w:p>
          <w:p w14:paraId="7E5F4A2B" w14:textId="77777777" w:rsidR="009915C9" w:rsidRDefault="009915C9" w:rsidP="002A4ED5">
            <w:r>
              <w:t>6 Pack  OR</w:t>
            </w:r>
          </w:p>
          <w:p w14:paraId="48FFAF68" w14:textId="77777777" w:rsidR="009915C9" w:rsidRDefault="009915C9" w:rsidP="002A4ED5">
            <w:r>
              <w:t>Dozen</w:t>
            </w:r>
          </w:p>
          <w:p w14:paraId="76126363" w14:textId="53FF40AE" w:rsidR="002C53DA" w:rsidRDefault="002C53DA" w:rsidP="002A4ED5"/>
        </w:tc>
        <w:tc>
          <w:tcPr>
            <w:tcW w:w="2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7BBB43" w14:textId="77777777" w:rsidR="009915C9" w:rsidRPr="002A4ED5" w:rsidRDefault="009915C9" w:rsidP="002A4ED5"/>
        </w:tc>
        <w:tc>
          <w:tcPr>
            <w:tcW w:w="4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2E5A7B" w14:textId="77777777" w:rsidR="009915C9" w:rsidRDefault="009915C9" w:rsidP="002A4ED5">
            <w:r>
              <w:t>$1.50</w:t>
            </w:r>
          </w:p>
          <w:p w14:paraId="260D8013" w14:textId="77777777" w:rsidR="009915C9" w:rsidRDefault="009915C9" w:rsidP="002A4ED5">
            <w:r>
              <w:t>$8.75</w:t>
            </w:r>
          </w:p>
          <w:p w14:paraId="37CBBB34" w14:textId="089ED9D8" w:rsidR="009915C9" w:rsidRDefault="009915C9" w:rsidP="002A4ED5">
            <w:r>
              <w:t>$17.50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D986C5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D8341A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2FA563" w14:textId="77777777" w:rsidR="009915C9" w:rsidRPr="002A4ED5" w:rsidRDefault="009915C9" w:rsidP="002A4ED5"/>
        </w:tc>
      </w:tr>
      <w:tr w:rsidR="009915C9" w:rsidRPr="002A4ED5" w14:paraId="0D57B990" w14:textId="74566DF4" w:rsidTr="009915C9">
        <w:tc>
          <w:tcPr>
            <w:tcW w:w="11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A1EDDC" w14:textId="21BC8275" w:rsidR="009915C9" w:rsidRDefault="009915C9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Ginger Molasses Cookies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2EEB70" w14:textId="1FCDA39C" w:rsidR="009915C9" w:rsidRPr="00D3584D" w:rsidRDefault="009915C9" w:rsidP="002A4ED5">
            <w:r>
              <w:rPr>
                <w:b/>
                <w:bCs/>
              </w:rPr>
              <w:t>*Paleo, Grain &amp; Gluten Free, Dairy Free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7AA642" w14:textId="77777777" w:rsidR="009915C9" w:rsidRDefault="009915C9" w:rsidP="002A4ED5">
            <w:r>
              <w:t>Individual OR</w:t>
            </w:r>
          </w:p>
          <w:p w14:paraId="4BD1A60A" w14:textId="77777777" w:rsidR="009915C9" w:rsidRDefault="009915C9" w:rsidP="002A4ED5">
            <w:r>
              <w:t>6 Pack OR</w:t>
            </w:r>
          </w:p>
          <w:p w14:paraId="6DC8BCCB" w14:textId="77777777" w:rsidR="009915C9" w:rsidRDefault="009915C9" w:rsidP="002A4ED5">
            <w:r>
              <w:t>Dozen</w:t>
            </w:r>
          </w:p>
          <w:p w14:paraId="440AEB59" w14:textId="1AF64E0B" w:rsidR="002C53DA" w:rsidRDefault="002C53DA" w:rsidP="002A4ED5"/>
        </w:tc>
        <w:tc>
          <w:tcPr>
            <w:tcW w:w="2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F38FFE" w14:textId="77777777" w:rsidR="009915C9" w:rsidRPr="002A4ED5" w:rsidRDefault="009915C9" w:rsidP="002A4ED5"/>
        </w:tc>
        <w:tc>
          <w:tcPr>
            <w:tcW w:w="4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DAB4FA" w14:textId="77777777" w:rsidR="009915C9" w:rsidRDefault="009915C9" w:rsidP="002A4ED5">
            <w:r>
              <w:t>$1.50</w:t>
            </w:r>
          </w:p>
          <w:p w14:paraId="01BD6759" w14:textId="77777777" w:rsidR="009915C9" w:rsidRDefault="009915C9" w:rsidP="002A4ED5">
            <w:r>
              <w:t>$8.75</w:t>
            </w:r>
          </w:p>
          <w:p w14:paraId="27E7FB3C" w14:textId="0EF24E35" w:rsidR="009915C9" w:rsidRDefault="009915C9" w:rsidP="002A4ED5">
            <w:r>
              <w:t>$17.50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9DFF4C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91B173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2C516E3" w14:textId="77777777" w:rsidR="009915C9" w:rsidRPr="002A4ED5" w:rsidRDefault="009915C9" w:rsidP="002A4ED5"/>
        </w:tc>
      </w:tr>
      <w:tr w:rsidR="009915C9" w:rsidRPr="002A4ED5" w14:paraId="13726DF0" w14:textId="13E15D4E" w:rsidTr="009915C9">
        <w:tc>
          <w:tcPr>
            <w:tcW w:w="11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2AFBFF" w14:textId="77777777" w:rsidR="009915C9" w:rsidRDefault="009915C9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Chocolate Cookies w/Peanut Butter Chips</w:t>
            </w:r>
          </w:p>
          <w:p w14:paraId="550B6515" w14:textId="0547411D" w:rsidR="009915C9" w:rsidRPr="00345DC9" w:rsidRDefault="009915C9" w:rsidP="002A4ED5"/>
        </w:tc>
        <w:tc>
          <w:tcPr>
            <w:tcW w:w="10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31BA36" w14:textId="1BF424BD" w:rsidR="009915C9" w:rsidRPr="00EB3A07" w:rsidRDefault="009915C9" w:rsidP="002A4ED5">
            <w:r>
              <w:rPr>
                <w:b/>
                <w:bCs/>
              </w:rPr>
              <w:t>*Keto Friendly, Low Carb, Grain &amp; Gluten Free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C3934F" w14:textId="77777777" w:rsidR="009915C9" w:rsidRDefault="009915C9" w:rsidP="002A4ED5">
            <w:r>
              <w:t>Individual OR</w:t>
            </w:r>
          </w:p>
          <w:p w14:paraId="1FD6E714" w14:textId="77777777" w:rsidR="009915C9" w:rsidRDefault="009915C9" w:rsidP="002A4ED5">
            <w:r>
              <w:t>6 Pack OR</w:t>
            </w:r>
          </w:p>
          <w:p w14:paraId="5BC16C74" w14:textId="2CF1A13F" w:rsidR="009915C9" w:rsidRDefault="009915C9" w:rsidP="002A4ED5">
            <w:r>
              <w:t>Dozen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6A78E1" w14:textId="77777777" w:rsidR="009915C9" w:rsidRPr="002A4ED5" w:rsidRDefault="009915C9" w:rsidP="002A4ED5"/>
        </w:tc>
        <w:tc>
          <w:tcPr>
            <w:tcW w:w="4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60A99F" w14:textId="77777777" w:rsidR="009915C9" w:rsidRDefault="009915C9" w:rsidP="002A4ED5">
            <w:r>
              <w:t>$1.50</w:t>
            </w:r>
          </w:p>
          <w:p w14:paraId="5C90AB6F" w14:textId="77777777" w:rsidR="009915C9" w:rsidRDefault="009915C9" w:rsidP="002A4ED5">
            <w:r>
              <w:t>$8.75</w:t>
            </w:r>
          </w:p>
          <w:p w14:paraId="5DAC284D" w14:textId="66E18382" w:rsidR="009915C9" w:rsidRDefault="009915C9" w:rsidP="002A4ED5">
            <w:r>
              <w:t>$17.50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9306A3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44116EA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C52817" w14:textId="77777777" w:rsidR="009915C9" w:rsidRPr="002A4ED5" w:rsidRDefault="009915C9" w:rsidP="002A4ED5"/>
        </w:tc>
      </w:tr>
      <w:tr w:rsidR="009915C9" w:rsidRPr="002A4ED5" w14:paraId="6ACF5717" w14:textId="27B1DF0A" w:rsidTr="009915C9">
        <w:tc>
          <w:tcPr>
            <w:tcW w:w="11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0883B14" w14:textId="1CA499E2" w:rsidR="009915C9" w:rsidRDefault="009915C9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Trail Mix Cookies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4F7044" w14:textId="6466A82D" w:rsidR="009915C9" w:rsidRPr="00392529" w:rsidRDefault="009915C9" w:rsidP="002A4ED5">
            <w:r>
              <w:rPr>
                <w:b/>
                <w:bCs/>
              </w:rPr>
              <w:t>*Vegan, Gluten Free, Dairy Free, Egg Free, Oil Free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3D0CE4" w14:textId="77777777" w:rsidR="009915C9" w:rsidRDefault="009915C9" w:rsidP="002A4ED5">
            <w:r>
              <w:t>Individual OR</w:t>
            </w:r>
          </w:p>
          <w:p w14:paraId="616AE696" w14:textId="77777777" w:rsidR="009915C9" w:rsidRDefault="009915C9" w:rsidP="002A4ED5">
            <w:r>
              <w:t>6 Pack OR</w:t>
            </w:r>
          </w:p>
          <w:p w14:paraId="4392C03D" w14:textId="01142D13" w:rsidR="009915C9" w:rsidRDefault="009915C9" w:rsidP="002A4ED5">
            <w:r>
              <w:t>Dozen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E5AE56" w14:textId="77777777" w:rsidR="009915C9" w:rsidRPr="002A4ED5" w:rsidRDefault="009915C9" w:rsidP="002A4ED5"/>
        </w:tc>
        <w:tc>
          <w:tcPr>
            <w:tcW w:w="4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8004E4" w14:textId="77777777" w:rsidR="009915C9" w:rsidRDefault="009915C9" w:rsidP="002A4ED5">
            <w:r>
              <w:t>$1.50</w:t>
            </w:r>
          </w:p>
          <w:p w14:paraId="0F4B6992" w14:textId="77777777" w:rsidR="009915C9" w:rsidRDefault="009915C9" w:rsidP="002A4ED5">
            <w:r>
              <w:t>$8.75</w:t>
            </w:r>
          </w:p>
          <w:p w14:paraId="595E12B3" w14:textId="59AB01DB" w:rsidR="009915C9" w:rsidRDefault="009915C9" w:rsidP="002A4ED5">
            <w:r>
              <w:t>$17.50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0047CE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222F1B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C65401" w14:textId="77777777" w:rsidR="009915C9" w:rsidRPr="002A4ED5" w:rsidRDefault="009915C9" w:rsidP="002A4ED5"/>
        </w:tc>
      </w:tr>
      <w:tr w:rsidR="009915C9" w:rsidRPr="002A4ED5" w14:paraId="0A0D8703" w14:textId="625A0AFF" w:rsidTr="009915C9">
        <w:tc>
          <w:tcPr>
            <w:tcW w:w="11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0893E5" w14:textId="35E39E64" w:rsidR="009915C9" w:rsidRDefault="009915C9" w:rsidP="002A4ED5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Tres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Leches</w:t>
            </w:r>
            <w:proofErr w:type="spellEnd"/>
            <w:r>
              <w:rPr>
                <w:b/>
                <w:bCs/>
              </w:rPr>
              <w:t xml:space="preserve"> Cake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1EA0F2" w14:textId="570D91AD" w:rsidR="009915C9" w:rsidRPr="00D755B1" w:rsidRDefault="009915C9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*Keto, Low Carb, Grain &amp; Gluten Free, Sugar Free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6DF774" w14:textId="77777777" w:rsidR="009915C9" w:rsidRDefault="009915C9" w:rsidP="002A4ED5">
            <w:r>
              <w:t>Individual OR</w:t>
            </w:r>
          </w:p>
          <w:p w14:paraId="0F1114D8" w14:textId="0343D259" w:rsidR="009915C9" w:rsidRDefault="009915C9" w:rsidP="002A4ED5">
            <w:r>
              <w:t>8” Cake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596D67" w14:textId="77777777" w:rsidR="009915C9" w:rsidRPr="002A4ED5" w:rsidRDefault="009915C9" w:rsidP="002A4ED5"/>
        </w:tc>
        <w:tc>
          <w:tcPr>
            <w:tcW w:w="4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AACDFE" w14:textId="77777777" w:rsidR="009915C9" w:rsidRDefault="009915C9" w:rsidP="002A4ED5">
            <w:r>
              <w:t>$2.50</w:t>
            </w:r>
          </w:p>
          <w:p w14:paraId="0AC6B99D" w14:textId="79BDF424" w:rsidR="009915C9" w:rsidRDefault="009915C9" w:rsidP="002A4ED5">
            <w:r>
              <w:t>$20.00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CB65D0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C48072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64B58D" w14:textId="77777777" w:rsidR="009915C9" w:rsidRPr="002A4ED5" w:rsidRDefault="009915C9" w:rsidP="002A4ED5"/>
        </w:tc>
      </w:tr>
      <w:tr w:rsidR="009915C9" w:rsidRPr="002A4ED5" w14:paraId="7B2A86B5" w14:textId="5C5AE04C" w:rsidTr="009915C9">
        <w:tc>
          <w:tcPr>
            <w:tcW w:w="11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FEC4F5F" w14:textId="77777777" w:rsidR="009915C9" w:rsidRDefault="009915C9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Carrot Cake</w:t>
            </w:r>
          </w:p>
          <w:p w14:paraId="7E327479" w14:textId="77777777" w:rsidR="009915C9" w:rsidRDefault="009915C9" w:rsidP="002A4ED5">
            <w:pPr>
              <w:rPr>
                <w:b/>
                <w:bCs/>
              </w:rPr>
            </w:pPr>
          </w:p>
          <w:p w14:paraId="0BCA562A" w14:textId="0C4FEDE5" w:rsidR="009915C9" w:rsidRPr="00F92C2D" w:rsidRDefault="009915C9" w:rsidP="002A4ED5">
            <w:r>
              <w:t xml:space="preserve">*Any of these carrot cakes may be requested to be nut free or no raisins 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74EAD2" w14:textId="46E19549" w:rsidR="009915C9" w:rsidRPr="003E3218" w:rsidRDefault="009915C9" w:rsidP="002A4ED5">
            <w:r>
              <w:rPr>
                <w:b/>
                <w:bCs/>
              </w:rPr>
              <w:t>*Keto, Low Carb, Grain &amp; Gluten Free, Sugar Free</w:t>
            </w:r>
            <w:r>
              <w:t>-has pecans</w:t>
            </w:r>
          </w:p>
          <w:p w14:paraId="7BE46E1B" w14:textId="22028DFB" w:rsidR="009915C9" w:rsidRDefault="009915C9" w:rsidP="002A4ED5">
            <w:r>
              <w:rPr>
                <w:b/>
                <w:bCs/>
              </w:rPr>
              <w:t>*Vegan, Gluten Free, Dairy Free, Egg Free, Oil Free</w:t>
            </w:r>
            <w:r>
              <w:t>-has pecans and raisins</w:t>
            </w:r>
          </w:p>
          <w:p w14:paraId="6C583790" w14:textId="6BA8A938" w:rsidR="009915C9" w:rsidRPr="001C39A4" w:rsidRDefault="009915C9" w:rsidP="002C53DA">
            <w:pPr>
              <w:rPr>
                <w:b/>
                <w:bCs/>
              </w:rPr>
            </w:pPr>
            <w:r>
              <w:rPr>
                <w:b/>
                <w:bCs/>
              </w:rPr>
              <w:t>*Paleo, Grain &amp; Gluten Free, Dairy Free</w:t>
            </w:r>
            <w:r>
              <w:t xml:space="preserve">-has </w:t>
            </w:r>
            <w:r w:rsidR="002C53DA">
              <w:t>raisins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06B6A9" w14:textId="77777777" w:rsidR="009915C9" w:rsidRDefault="00F64725" w:rsidP="002A4ED5">
            <w:r>
              <w:t>Individual OR</w:t>
            </w:r>
          </w:p>
          <w:p w14:paraId="0F5872E5" w14:textId="3CE819CB" w:rsidR="00F64725" w:rsidRDefault="00F64725" w:rsidP="002A4ED5">
            <w:r>
              <w:t>8” Cake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3C7E1A" w14:textId="77777777" w:rsidR="009915C9" w:rsidRPr="002A4ED5" w:rsidRDefault="009915C9" w:rsidP="002A4ED5"/>
        </w:tc>
        <w:tc>
          <w:tcPr>
            <w:tcW w:w="4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6E6966B" w14:textId="77777777" w:rsidR="009915C9" w:rsidRDefault="00F64725" w:rsidP="002A4ED5">
            <w:r>
              <w:t>$2.50</w:t>
            </w:r>
          </w:p>
          <w:p w14:paraId="59AF6057" w14:textId="77777777" w:rsidR="00F64725" w:rsidRDefault="00F64725" w:rsidP="002A4ED5"/>
          <w:p w14:paraId="5EBE8D26" w14:textId="1C7F547A" w:rsidR="00F64725" w:rsidRDefault="00F64725" w:rsidP="002A4ED5">
            <w:r>
              <w:t>$20.00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39E59D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93001C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5B986E" w14:textId="77777777" w:rsidR="009915C9" w:rsidRPr="002A4ED5" w:rsidRDefault="009915C9" w:rsidP="002A4ED5"/>
        </w:tc>
      </w:tr>
      <w:tr w:rsidR="009915C9" w:rsidRPr="002A4ED5" w14:paraId="6EE9126C" w14:textId="70C92942" w:rsidTr="009915C9">
        <w:tc>
          <w:tcPr>
            <w:tcW w:w="11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B942E9" w14:textId="23F5BE4D" w:rsidR="009915C9" w:rsidRDefault="009915C9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Chocolate Zucchini Cake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CF264D" w14:textId="56892B9A" w:rsidR="009915C9" w:rsidRDefault="009915C9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*Keto, Low Carb, Grain &amp; Gluten Free, Sugar Free</w:t>
            </w:r>
          </w:p>
          <w:p w14:paraId="6248B93D" w14:textId="146AA19E" w:rsidR="009915C9" w:rsidRPr="003D51B6" w:rsidRDefault="009915C9" w:rsidP="002A4ED5">
            <w:pPr>
              <w:rPr>
                <w:b/>
                <w:bCs/>
              </w:rPr>
            </w:pP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1DB94A" w14:textId="77777777" w:rsidR="009915C9" w:rsidRDefault="00F64725" w:rsidP="002A4ED5">
            <w:r>
              <w:t>Individual OR</w:t>
            </w:r>
          </w:p>
          <w:p w14:paraId="1AF735C6" w14:textId="397D9E3C" w:rsidR="00F64725" w:rsidRDefault="00F64725" w:rsidP="002A4ED5">
            <w:r>
              <w:t>8” Cake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D6B3E4" w14:textId="77777777" w:rsidR="009915C9" w:rsidRPr="002A4ED5" w:rsidRDefault="009915C9" w:rsidP="002A4ED5"/>
        </w:tc>
        <w:tc>
          <w:tcPr>
            <w:tcW w:w="4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81A59B" w14:textId="77777777" w:rsidR="009915C9" w:rsidRDefault="00F64725" w:rsidP="002A4ED5">
            <w:r>
              <w:t>$2.50</w:t>
            </w:r>
          </w:p>
          <w:p w14:paraId="6A4E02A1" w14:textId="77777777" w:rsidR="00F64725" w:rsidRDefault="00F64725" w:rsidP="002A4ED5"/>
          <w:p w14:paraId="7FBFE5D3" w14:textId="31C40336" w:rsidR="00F64725" w:rsidRDefault="00F64725" w:rsidP="002A4ED5">
            <w:r>
              <w:t>$20.00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E0D219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5713B6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040C0DC" w14:textId="77777777" w:rsidR="009915C9" w:rsidRPr="002A4ED5" w:rsidRDefault="009915C9" w:rsidP="002A4ED5"/>
        </w:tc>
      </w:tr>
      <w:tr w:rsidR="00573C9A" w:rsidRPr="002A4ED5" w14:paraId="4E474153" w14:textId="77777777" w:rsidTr="009915C9">
        <w:tc>
          <w:tcPr>
            <w:tcW w:w="11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F5BB03" w14:textId="3BC29517" w:rsidR="00573C9A" w:rsidRDefault="00573C9A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Chocolate Cake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6FFB08" w14:textId="77777777" w:rsidR="00573C9A" w:rsidRDefault="00A53623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*Paleo, Grain &amp; Gluten Free, Dairy Free</w:t>
            </w:r>
          </w:p>
          <w:p w14:paraId="7C1455DA" w14:textId="746E1CE1" w:rsidR="004F7813" w:rsidRDefault="004F7813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*Vegan, Gluten Free, Dairy Free, Egg Free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1C965E" w14:textId="77777777" w:rsidR="00573C9A" w:rsidRDefault="00F64725" w:rsidP="002A4ED5">
            <w:r>
              <w:t>Individual</w:t>
            </w:r>
          </w:p>
          <w:p w14:paraId="3FC7FDB5" w14:textId="77777777" w:rsidR="00F64725" w:rsidRDefault="00F64725" w:rsidP="002A4ED5">
            <w:r>
              <w:t>OR</w:t>
            </w:r>
          </w:p>
          <w:p w14:paraId="332E7E63" w14:textId="506D0A9C" w:rsidR="00F64725" w:rsidRDefault="00F64725" w:rsidP="002A4ED5">
            <w:r>
              <w:t>8” Cake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B36EEA" w14:textId="77777777" w:rsidR="00573C9A" w:rsidRPr="002A4ED5" w:rsidRDefault="00573C9A" w:rsidP="002A4ED5"/>
        </w:tc>
        <w:tc>
          <w:tcPr>
            <w:tcW w:w="4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0E9B5C6" w14:textId="77777777" w:rsidR="00573C9A" w:rsidRDefault="00F64725" w:rsidP="002A4ED5">
            <w:r>
              <w:t>$2.50</w:t>
            </w:r>
          </w:p>
          <w:p w14:paraId="08CAEAAD" w14:textId="77777777" w:rsidR="00F64725" w:rsidRDefault="00F64725" w:rsidP="002A4ED5"/>
          <w:p w14:paraId="13B2BD69" w14:textId="2B0D5A50" w:rsidR="00F64725" w:rsidRDefault="00F64725" w:rsidP="002A4ED5">
            <w:r>
              <w:t>$20.00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B1913AD" w14:textId="77777777" w:rsidR="00573C9A" w:rsidRPr="002A4ED5" w:rsidRDefault="00573C9A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14A5F9" w14:textId="77777777" w:rsidR="00573C9A" w:rsidRPr="002A4ED5" w:rsidRDefault="00573C9A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2FF7EE" w14:textId="77777777" w:rsidR="00573C9A" w:rsidRPr="002A4ED5" w:rsidRDefault="00573C9A" w:rsidP="002A4ED5"/>
        </w:tc>
      </w:tr>
      <w:tr w:rsidR="009915C9" w:rsidRPr="002A4ED5" w14:paraId="491C8DD8" w14:textId="2F7332F0" w:rsidTr="009915C9">
        <w:tc>
          <w:tcPr>
            <w:tcW w:w="11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373442" w14:textId="77777777" w:rsidR="009915C9" w:rsidRDefault="009915C9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Italian Cream Cake</w:t>
            </w:r>
          </w:p>
          <w:p w14:paraId="037A669B" w14:textId="77777777" w:rsidR="009915C9" w:rsidRDefault="009915C9" w:rsidP="002A4ED5">
            <w:pPr>
              <w:rPr>
                <w:b/>
                <w:bCs/>
              </w:rPr>
            </w:pPr>
          </w:p>
          <w:p w14:paraId="0C77E637" w14:textId="674F3AAF" w:rsidR="009915C9" w:rsidRPr="002A51AE" w:rsidRDefault="009915C9" w:rsidP="002A51AE">
            <w:r>
              <w:t xml:space="preserve">*if you don’t like pecans or coconut – this is NOT the cake for you. </w:t>
            </w:r>
            <w:r>
              <w:rPr>
                <w:rFonts w:ascii="Segoe UI Emoji" w:eastAsia="Segoe UI Emoji" w:hAnsi="Segoe UI Emoji" w:cs="Segoe UI Emoji"/>
              </w:rPr>
              <w:t>😉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6DB33C" w14:textId="6AB629B7" w:rsidR="009915C9" w:rsidRDefault="009915C9" w:rsidP="002A4ED5">
            <w:r>
              <w:rPr>
                <w:b/>
                <w:bCs/>
              </w:rPr>
              <w:t xml:space="preserve">*Keto, Low Carb, Grain &amp; Gluten Free, Sugar </w:t>
            </w:r>
            <w:r w:rsidRPr="0061747B">
              <w:t>Free</w:t>
            </w:r>
            <w:r>
              <w:t>-</w:t>
            </w:r>
            <w:r w:rsidRPr="0061747B">
              <w:t>has</w:t>
            </w:r>
            <w:r>
              <w:t xml:space="preserve"> pecans &amp; coconut</w:t>
            </w:r>
          </w:p>
          <w:p w14:paraId="77D25369" w14:textId="53A1368A" w:rsidR="009915C9" w:rsidRDefault="009915C9" w:rsidP="002A4ED5">
            <w:r>
              <w:rPr>
                <w:b/>
                <w:bCs/>
              </w:rPr>
              <w:t>*Gluten Free, Dairy Free</w:t>
            </w:r>
            <w:r>
              <w:t>-has pecans &amp; coconut</w:t>
            </w:r>
          </w:p>
          <w:p w14:paraId="35C9F4EE" w14:textId="1362E2BD" w:rsidR="009915C9" w:rsidRPr="002A51AE" w:rsidRDefault="009915C9" w:rsidP="002A4ED5">
            <w:r>
              <w:rPr>
                <w:b/>
                <w:bCs/>
              </w:rPr>
              <w:t>*Vegan, Dairy Free, Egg Free</w:t>
            </w:r>
            <w:r>
              <w:t>-has pecans &amp; coconut</w:t>
            </w:r>
          </w:p>
          <w:p w14:paraId="7781BE26" w14:textId="642560DF" w:rsidR="009915C9" w:rsidRDefault="009915C9" w:rsidP="002A4ED5"/>
          <w:p w14:paraId="09024107" w14:textId="77777777" w:rsidR="009915C9" w:rsidRPr="00F96EE5" w:rsidRDefault="009915C9" w:rsidP="002A4ED5"/>
          <w:p w14:paraId="6EC77676" w14:textId="71660F81" w:rsidR="009915C9" w:rsidRPr="00F92C2D" w:rsidRDefault="009915C9" w:rsidP="002A4ED5">
            <w:pPr>
              <w:rPr>
                <w:b/>
                <w:bCs/>
              </w:rPr>
            </w:pP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CF80D3E" w14:textId="77777777" w:rsidR="009915C9" w:rsidRDefault="00F64725" w:rsidP="002A4ED5">
            <w:r>
              <w:t>Individual</w:t>
            </w:r>
          </w:p>
          <w:p w14:paraId="40A2BAD2" w14:textId="77777777" w:rsidR="00F64725" w:rsidRDefault="00F64725" w:rsidP="002A4ED5">
            <w:r>
              <w:t>OR</w:t>
            </w:r>
          </w:p>
          <w:p w14:paraId="75188CB1" w14:textId="2F186837" w:rsidR="00F64725" w:rsidRDefault="00F64725" w:rsidP="002A4ED5">
            <w:r>
              <w:t>8” Cake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DA5E02" w14:textId="77777777" w:rsidR="009915C9" w:rsidRPr="002A4ED5" w:rsidRDefault="009915C9" w:rsidP="002A4ED5"/>
        </w:tc>
        <w:tc>
          <w:tcPr>
            <w:tcW w:w="4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A9561C" w14:textId="77777777" w:rsidR="009915C9" w:rsidRDefault="00F64725" w:rsidP="002A4ED5">
            <w:r>
              <w:t>$2.50</w:t>
            </w:r>
          </w:p>
          <w:p w14:paraId="0E225442" w14:textId="77777777" w:rsidR="00F64725" w:rsidRDefault="00F64725" w:rsidP="002A4ED5"/>
          <w:p w14:paraId="5955485E" w14:textId="48E17FBC" w:rsidR="00F64725" w:rsidRDefault="00F64725" w:rsidP="002A4ED5">
            <w:r>
              <w:t>$20.00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C62F97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0379930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75F721" w14:textId="77777777" w:rsidR="009915C9" w:rsidRPr="002A4ED5" w:rsidRDefault="009915C9" w:rsidP="002A4ED5"/>
        </w:tc>
      </w:tr>
      <w:tr w:rsidR="009915C9" w:rsidRPr="002A4ED5" w14:paraId="471E165E" w14:textId="48E30FEF" w:rsidTr="009915C9">
        <w:tc>
          <w:tcPr>
            <w:tcW w:w="11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2D763A" w14:textId="69F7487C" w:rsidR="009915C9" w:rsidRDefault="009915C9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Vanilla Cake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5C2F0C" w14:textId="0B213109" w:rsidR="009915C9" w:rsidRDefault="009915C9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*Keto, Low Carb, Grain &amp; Gluten Free, Sugar Free</w:t>
            </w:r>
          </w:p>
          <w:p w14:paraId="731D4A1C" w14:textId="4C5244AB" w:rsidR="009915C9" w:rsidRPr="00C23EC9" w:rsidRDefault="009915C9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*Vegan, Paleo, Grain &amp; Gluten Free, Dairy Free, Egg Free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00948C" w14:textId="77777777" w:rsidR="009915C9" w:rsidRDefault="00F64725" w:rsidP="002A4ED5">
            <w:r>
              <w:t>Individual</w:t>
            </w:r>
          </w:p>
          <w:p w14:paraId="3836B455" w14:textId="77777777" w:rsidR="00F64725" w:rsidRDefault="00F64725" w:rsidP="002A4ED5">
            <w:r>
              <w:t>OR</w:t>
            </w:r>
          </w:p>
          <w:p w14:paraId="45B11978" w14:textId="3CB51C4D" w:rsidR="00F64725" w:rsidRDefault="00F64725" w:rsidP="002A4ED5">
            <w:r>
              <w:t>8” Cake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2AEFD4" w14:textId="77777777" w:rsidR="009915C9" w:rsidRPr="002A4ED5" w:rsidRDefault="009915C9" w:rsidP="002A4ED5"/>
        </w:tc>
        <w:tc>
          <w:tcPr>
            <w:tcW w:w="4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3FA889" w14:textId="77777777" w:rsidR="009915C9" w:rsidRDefault="00F64725" w:rsidP="002A4ED5">
            <w:r>
              <w:t>$2.50</w:t>
            </w:r>
          </w:p>
          <w:p w14:paraId="31FFAEAF" w14:textId="77777777" w:rsidR="00F64725" w:rsidRDefault="00F64725" w:rsidP="002A4ED5"/>
          <w:p w14:paraId="283F6CB0" w14:textId="7237C75E" w:rsidR="00F64725" w:rsidRDefault="00F64725" w:rsidP="002A4ED5">
            <w:r>
              <w:t>$20.00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395928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FECA80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E72502" w14:textId="77777777" w:rsidR="009915C9" w:rsidRPr="002A4ED5" w:rsidRDefault="009915C9" w:rsidP="002A4ED5"/>
        </w:tc>
      </w:tr>
      <w:tr w:rsidR="009915C9" w:rsidRPr="002A4ED5" w14:paraId="44DDE6D4" w14:textId="053253CC" w:rsidTr="009915C9">
        <w:tc>
          <w:tcPr>
            <w:tcW w:w="11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6EA4E9" w14:textId="03A24AAA" w:rsidR="009915C9" w:rsidRDefault="009915C9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Caramel Cake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6D1D86B" w14:textId="04C009AD" w:rsidR="009915C9" w:rsidRDefault="009915C9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*Keto, Low Carb, Grain &amp; Gluten Free, Sugar Free</w:t>
            </w:r>
          </w:p>
          <w:p w14:paraId="20B94B60" w14:textId="69C71DDF" w:rsidR="009915C9" w:rsidRPr="00441AEF" w:rsidRDefault="009915C9" w:rsidP="002A4ED5">
            <w:pPr>
              <w:rPr>
                <w:b/>
                <w:bCs/>
              </w:rPr>
            </w:pP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EF28A0" w14:textId="77777777" w:rsidR="009915C9" w:rsidRDefault="00F64725" w:rsidP="002A4ED5">
            <w:r>
              <w:t>Individual</w:t>
            </w:r>
          </w:p>
          <w:p w14:paraId="134D0699" w14:textId="77777777" w:rsidR="00F64725" w:rsidRDefault="00F64725" w:rsidP="002A4ED5">
            <w:r>
              <w:t>OR</w:t>
            </w:r>
          </w:p>
          <w:p w14:paraId="7F8D5559" w14:textId="41C8D55B" w:rsidR="00F64725" w:rsidRDefault="00F64725" w:rsidP="002A4ED5">
            <w:r>
              <w:t>8” Cake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C102F5D" w14:textId="77777777" w:rsidR="009915C9" w:rsidRPr="002A4ED5" w:rsidRDefault="009915C9" w:rsidP="002A4ED5"/>
        </w:tc>
        <w:tc>
          <w:tcPr>
            <w:tcW w:w="4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7A9B44" w14:textId="77777777" w:rsidR="009915C9" w:rsidRDefault="00F64725" w:rsidP="002A4ED5">
            <w:r>
              <w:t>$2.50</w:t>
            </w:r>
          </w:p>
          <w:p w14:paraId="4B8B4C4D" w14:textId="77777777" w:rsidR="00F64725" w:rsidRDefault="00F64725" w:rsidP="002A4ED5"/>
          <w:p w14:paraId="43F602B0" w14:textId="42B84FEE" w:rsidR="00F64725" w:rsidRDefault="00F64725" w:rsidP="002A4ED5">
            <w:r>
              <w:t>$20.00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D1F62C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FF33E78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C55EA5" w14:textId="77777777" w:rsidR="009915C9" w:rsidRPr="002A4ED5" w:rsidRDefault="009915C9" w:rsidP="002A4ED5"/>
        </w:tc>
      </w:tr>
      <w:tr w:rsidR="009915C9" w:rsidRPr="002A4ED5" w14:paraId="63F77A58" w14:textId="070D44D2" w:rsidTr="009915C9">
        <w:tc>
          <w:tcPr>
            <w:tcW w:w="11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90B61C" w14:textId="4E969376" w:rsidR="009915C9" w:rsidRDefault="009915C9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Strawberry Cake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FC68A5" w14:textId="02708209" w:rsidR="009915C9" w:rsidRDefault="009915C9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*Keto, Low Carb, Grain &amp; Gluten Free, Sugar Free</w:t>
            </w:r>
          </w:p>
          <w:p w14:paraId="7BCF111A" w14:textId="77777777" w:rsidR="009915C9" w:rsidRDefault="009915C9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*Paleo, Grain &amp; Gluten Free, Dairy Free, Sugar Free</w:t>
            </w:r>
          </w:p>
          <w:p w14:paraId="69A7140E" w14:textId="4A9AD1BC" w:rsidR="009915C9" w:rsidRPr="0028722B" w:rsidRDefault="009915C9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*Vegan, Gluten Free, Dairy Free, Egg Free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2F04DC" w14:textId="77777777" w:rsidR="009915C9" w:rsidRDefault="00F64725" w:rsidP="002A4ED5">
            <w:r>
              <w:t>Individual</w:t>
            </w:r>
          </w:p>
          <w:p w14:paraId="57E0CA9F" w14:textId="77777777" w:rsidR="00F64725" w:rsidRDefault="00F64725" w:rsidP="002A4ED5">
            <w:r>
              <w:t>OR</w:t>
            </w:r>
          </w:p>
          <w:p w14:paraId="49B94CA7" w14:textId="64CAB473" w:rsidR="00F64725" w:rsidRDefault="00F64725" w:rsidP="002A4ED5">
            <w:r>
              <w:t>8” Cake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BE8E43" w14:textId="77777777" w:rsidR="009915C9" w:rsidRPr="002A4ED5" w:rsidRDefault="009915C9" w:rsidP="002A4ED5"/>
        </w:tc>
        <w:tc>
          <w:tcPr>
            <w:tcW w:w="4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866BA0" w14:textId="77777777" w:rsidR="009915C9" w:rsidRDefault="00F64725" w:rsidP="002A4ED5">
            <w:r>
              <w:t>$2.50</w:t>
            </w:r>
          </w:p>
          <w:p w14:paraId="5FC4C095" w14:textId="77777777" w:rsidR="00F64725" w:rsidRDefault="00F64725" w:rsidP="002A4ED5"/>
          <w:p w14:paraId="7D649A3F" w14:textId="3AA0293D" w:rsidR="00F64725" w:rsidRDefault="00F64725" w:rsidP="002A4ED5">
            <w:r>
              <w:t>$20.00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7E5109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7B8DC3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15D487" w14:textId="77777777" w:rsidR="009915C9" w:rsidRPr="002A4ED5" w:rsidRDefault="009915C9" w:rsidP="002A4ED5"/>
        </w:tc>
      </w:tr>
      <w:tr w:rsidR="009915C9" w:rsidRPr="002A4ED5" w14:paraId="7D598CAD" w14:textId="4C40BC03" w:rsidTr="009915C9">
        <w:tc>
          <w:tcPr>
            <w:tcW w:w="11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1DD7CE" w14:textId="4FF08729" w:rsidR="009915C9" w:rsidRDefault="009915C9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Cheesecake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58EE2D" w14:textId="6EB5E0ED" w:rsidR="009915C9" w:rsidRDefault="009915C9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*Keto, Low Carb, Grain &amp; Dairy Free, Sugar Free</w:t>
            </w:r>
          </w:p>
          <w:p w14:paraId="2DECECB4" w14:textId="4924E82C" w:rsidR="009915C9" w:rsidRPr="00BF39A7" w:rsidRDefault="009915C9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*Gluten Free, Nut Free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F1FDD3" w14:textId="77777777" w:rsidR="009915C9" w:rsidRDefault="009915C9" w:rsidP="002A4ED5">
            <w:r>
              <w:t>Individual OR</w:t>
            </w:r>
          </w:p>
          <w:p w14:paraId="75417A52" w14:textId="0AE03CD7" w:rsidR="009915C9" w:rsidRDefault="009915C9" w:rsidP="002A4ED5">
            <w:r>
              <w:t>8” Cake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FEA02F" w14:textId="77777777" w:rsidR="009915C9" w:rsidRPr="002A4ED5" w:rsidRDefault="009915C9" w:rsidP="002A4ED5"/>
        </w:tc>
        <w:tc>
          <w:tcPr>
            <w:tcW w:w="4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6DD474" w14:textId="77777777" w:rsidR="009915C9" w:rsidRDefault="009915C9" w:rsidP="002A4ED5">
            <w:r>
              <w:t>$4.25</w:t>
            </w:r>
          </w:p>
          <w:p w14:paraId="225429C8" w14:textId="2ECC92BB" w:rsidR="009915C9" w:rsidRDefault="009915C9" w:rsidP="002A4ED5">
            <w:r>
              <w:t>$35.00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D39721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2F92AE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79A85D" w14:textId="77777777" w:rsidR="009915C9" w:rsidRPr="002A4ED5" w:rsidRDefault="009915C9" w:rsidP="002A4ED5"/>
        </w:tc>
      </w:tr>
      <w:tr w:rsidR="009915C9" w:rsidRPr="002A4ED5" w14:paraId="3C0BE340" w14:textId="4599B205" w:rsidTr="009915C9">
        <w:tc>
          <w:tcPr>
            <w:tcW w:w="11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8289A7" w14:textId="5985D2FC" w:rsidR="009915C9" w:rsidRDefault="009915C9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Date Bars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6E7AF53" w14:textId="01E5C933" w:rsidR="009915C9" w:rsidRPr="008C6688" w:rsidRDefault="009915C9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*Vegan, Gluten Free, Nut Free, Dairy Free, Egg Free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F70DC1" w14:textId="77777777" w:rsidR="009915C9" w:rsidRDefault="009915C9" w:rsidP="002A4ED5">
            <w:r>
              <w:t>Individual OR</w:t>
            </w:r>
          </w:p>
          <w:p w14:paraId="513DCCF5" w14:textId="6AF708C5" w:rsidR="009915C9" w:rsidRDefault="009915C9" w:rsidP="002A4ED5">
            <w:r>
              <w:t>8” Cake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ECA99F" w14:textId="77777777" w:rsidR="009915C9" w:rsidRPr="002A4ED5" w:rsidRDefault="009915C9" w:rsidP="002A4ED5"/>
        </w:tc>
        <w:tc>
          <w:tcPr>
            <w:tcW w:w="4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A44FBE" w14:textId="77777777" w:rsidR="009915C9" w:rsidRDefault="009915C9" w:rsidP="002A4ED5">
            <w:r>
              <w:t>$2.50</w:t>
            </w:r>
          </w:p>
          <w:p w14:paraId="743411B3" w14:textId="2FB93092" w:rsidR="009915C9" w:rsidRDefault="009915C9" w:rsidP="002A4ED5">
            <w:r>
              <w:t>$20.00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C97F12C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38D756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4F3904" w14:textId="77777777" w:rsidR="009915C9" w:rsidRPr="002A4ED5" w:rsidRDefault="009915C9" w:rsidP="002A4ED5"/>
        </w:tc>
      </w:tr>
      <w:tr w:rsidR="009915C9" w:rsidRPr="002A4ED5" w14:paraId="352AD974" w14:textId="17B85117" w:rsidTr="009915C9">
        <w:tc>
          <w:tcPr>
            <w:tcW w:w="11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E489E5" w14:textId="1AC6FA09" w:rsidR="009915C9" w:rsidRDefault="009915C9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Oatmeal Fig Bars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28ACA6B" w14:textId="52F4F5F6" w:rsidR="009915C9" w:rsidRPr="007D545B" w:rsidRDefault="009915C9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*Vegan, Gluten Free, Nut Free, Dairy Free, Egg Free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958D5A" w14:textId="77777777" w:rsidR="009915C9" w:rsidRDefault="00F64725" w:rsidP="002A4ED5">
            <w:r>
              <w:t>Individual</w:t>
            </w:r>
          </w:p>
          <w:p w14:paraId="15B6BEA9" w14:textId="77777777" w:rsidR="00F64725" w:rsidRDefault="00F64725" w:rsidP="002A4ED5">
            <w:r>
              <w:t>OR</w:t>
            </w:r>
          </w:p>
          <w:p w14:paraId="6184357F" w14:textId="3E4F3D6F" w:rsidR="00F64725" w:rsidRDefault="00F64725" w:rsidP="002A4ED5">
            <w:r>
              <w:t>8” Cake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05460B" w14:textId="77777777" w:rsidR="009915C9" w:rsidRPr="002A4ED5" w:rsidRDefault="009915C9" w:rsidP="002A4ED5"/>
        </w:tc>
        <w:tc>
          <w:tcPr>
            <w:tcW w:w="4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42BA5B" w14:textId="77777777" w:rsidR="009915C9" w:rsidRDefault="00F64725" w:rsidP="002A4ED5">
            <w:r>
              <w:t>$2.50</w:t>
            </w:r>
          </w:p>
          <w:p w14:paraId="1936F05B" w14:textId="77777777" w:rsidR="00F64725" w:rsidRDefault="00F64725" w:rsidP="002A4ED5"/>
          <w:p w14:paraId="6D5CE5F7" w14:textId="62051113" w:rsidR="00F64725" w:rsidRDefault="00F64725" w:rsidP="002A4ED5">
            <w:r>
              <w:t>$20.00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EF29FF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5C4218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0BAC76" w14:textId="77777777" w:rsidR="009915C9" w:rsidRPr="002A4ED5" w:rsidRDefault="009915C9" w:rsidP="002A4ED5"/>
        </w:tc>
      </w:tr>
      <w:tr w:rsidR="009915C9" w:rsidRPr="002A4ED5" w14:paraId="64CF7D1B" w14:textId="339FA72F" w:rsidTr="009915C9">
        <w:tc>
          <w:tcPr>
            <w:tcW w:w="11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8C5DD4" w14:textId="2F5039C3" w:rsidR="009915C9" w:rsidRDefault="009915C9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Peach Crumb Bars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21F7DD" w14:textId="77777777" w:rsidR="009915C9" w:rsidRDefault="009915C9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*Gluten Free, Dairy Free</w:t>
            </w:r>
          </w:p>
          <w:p w14:paraId="4BF86D2D" w14:textId="25CA5334" w:rsidR="009915C9" w:rsidRPr="00842ACD" w:rsidRDefault="009915C9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*Paleo, Grain &amp; Gluten Free, Dairy Free, Egg Free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76D168" w14:textId="77777777" w:rsidR="009915C9" w:rsidRDefault="00F64725" w:rsidP="002A4ED5">
            <w:r>
              <w:t>Individual</w:t>
            </w:r>
          </w:p>
          <w:p w14:paraId="0D43DBBE" w14:textId="77777777" w:rsidR="00F64725" w:rsidRDefault="00F64725" w:rsidP="002A4ED5">
            <w:r>
              <w:t>OR</w:t>
            </w:r>
          </w:p>
          <w:p w14:paraId="1481250D" w14:textId="1874BF5B" w:rsidR="00F64725" w:rsidRDefault="00F64725" w:rsidP="002A4ED5">
            <w:r>
              <w:t>8” Cake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772510" w14:textId="77777777" w:rsidR="009915C9" w:rsidRPr="002A4ED5" w:rsidRDefault="009915C9" w:rsidP="002A4ED5"/>
        </w:tc>
        <w:tc>
          <w:tcPr>
            <w:tcW w:w="4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049093" w14:textId="77777777" w:rsidR="009915C9" w:rsidRDefault="00F64725" w:rsidP="002A4ED5">
            <w:r>
              <w:t>$2.50</w:t>
            </w:r>
          </w:p>
          <w:p w14:paraId="139FD99F" w14:textId="77777777" w:rsidR="00F64725" w:rsidRDefault="00F64725" w:rsidP="002A4ED5"/>
          <w:p w14:paraId="2AD59947" w14:textId="69E57391" w:rsidR="00F64725" w:rsidRDefault="00F64725" w:rsidP="002A4ED5">
            <w:r>
              <w:t>$20.00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65F0B0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2B097D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DD79BD" w14:textId="77777777" w:rsidR="009915C9" w:rsidRPr="002A4ED5" w:rsidRDefault="009915C9" w:rsidP="002A4ED5"/>
        </w:tc>
      </w:tr>
      <w:tr w:rsidR="009915C9" w:rsidRPr="002A4ED5" w14:paraId="044D9592" w14:textId="7E911F26" w:rsidTr="009915C9">
        <w:tc>
          <w:tcPr>
            <w:tcW w:w="11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99EEEB" w14:textId="77777777" w:rsidR="009915C9" w:rsidRDefault="009915C9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Blueberry Crumb Bars</w:t>
            </w:r>
          </w:p>
          <w:p w14:paraId="1A2114DB" w14:textId="15FA6D04" w:rsidR="009915C9" w:rsidRDefault="009915C9" w:rsidP="002A4ED5">
            <w:pPr>
              <w:rPr>
                <w:b/>
                <w:bCs/>
              </w:rPr>
            </w:pPr>
          </w:p>
        </w:tc>
        <w:tc>
          <w:tcPr>
            <w:tcW w:w="10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31F8E1" w14:textId="77777777" w:rsidR="009915C9" w:rsidRDefault="009915C9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*Gluten Free, Dairy Free</w:t>
            </w:r>
          </w:p>
          <w:p w14:paraId="0229DD1F" w14:textId="20947F9D" w:rsidR="009915C9" w:rsidRPr="006E3328" w:rsidRDefault="009915C9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*Paleo, Grain &amp; Gluten Free, Dairy Free, Egg Free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164CFC" w14:textId="77777777" w:rsidR="009915C9" w:rsidRDefault="00F64725" w:rsidP="002A4ED5">
            <w:r>
              <w:t>Individual</w:t>
            </w:r>
          </w:p>
          <w:p w14:paraId="7D3BF9D4" w14:textId="77777777" w:rsidR="00F64725" w:rsidRDefault="00F64725" w:rsidP="002A4ED5">
            <w:r>
              <w:t>OR</w:t>
            </w:r>
          </w:p>
          <w:p w14:paraId="1B148D49" w14:textId="165C83C1" w:rsidR="00F64725" w:rsidRDefault="00F64725" w:rsidP="002A4ED5">
            <w:r>
              <w:t>8” Cake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7CE4A3" w14:textId="77777777" w:rsidR="009915C9" w:rsidRPr="002A4ED5" w:rsidRDefault="009915C9" w:rsidP="002A4ED5"/>
        </w:tc>
        <w:tc>
          <w:tcPr>
            <w:tcW w:w="4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4A9474" w14:textId="77777777" w:rsidR="009915C9" w:rsidRDefault="00F64725" w:rsidP="002A4ED5">
            <w:r>
              <w:t>$2.50</w:t>
            </w:r>
          </w:p>
          <w:p w14:paraId="7E21701D" w14:textId="77777777" w:rsidR="00F64725" w:rsidRDefault="00F64725" w:rsidP="002A4ED5"/>
          <w:p w14:paraId="185C3E20" w14:textId="4381695C" w:rsidR="00F64725" w:rsidRDefault="00F64725" w:rsidP="002A4ED5">
            <w:r>
              <w:t>$20.00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C7FD4F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8AAE3A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64ED84" w14:textId="77777777" w:rsidR="009915C9" w:rsidRPr="002A4ED5" w:rsidRDefault="009915C9" w:rsidP="002A4ED5"/>
        </w:tc>
      </w:tr>
      <w:tr w:rsidR="009915C9" w:rsidRPr="002A4ED5" w14:paraId="7E6AF2A5" w14:textId="03EC3BD2" w:rsidTr="009915C9">
        <w:tc>
          <w:tcPr>
            <w:tcW w:w="11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FFBA98" w14:textId="19E3989F" w:rsidR="009915C9" w:rsidRDefault="009915C9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Lemon Bars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CE6BE1" w14:textId="77777777" w:rsidR="009915C9" w:rsidRDefault="009915C9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*Paleo, Grain &amp; Gluten Free, Dairy Free, Nut Free</w:t>
            </w:r>
          </w:p>
          <w:p w14:paraId="4070C102" w14:textId="77777777" w:rsidR="009915C9" w:rsidRDefault="009915C9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*Keto, Grain &amp; Gluten Free, Sugar Free</w:t>
            </w:r>
          </w:p>
          <w:p w14:paraId="0AA62666" w14:textId="7EAF4A53" w:rsidR="002C53DA" w:rsidRPr="005C5883" w:rsidRDefault="002C53DA" w:rsidP="002A4ED5">
            <w:pPr>
              <w:rPr>
                <w:b/>
                <w:bCs/>
              </w:rPr>
            </w:pP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08A0BC" w14:textId="77777777" w:rsidR="009915C9" w:rsidRDefault="009915C9" w:rsidP="002A4ED5">
            <w:r>
              <w:t>Individual OR</w:t>
            </w:r>
          </w:p>
          <w:p w14:paraId="231BCDFB" w14:textId="4ECBDA46" w:rsidR="009915C9" w:rsidRDefault="009915C9" w:rsidP="002A4ED5">
            <w:r>
              <w:t>8” Cake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CB9CF20" w14:textId="77777777" w:rsidR="009915C9" w:rsidRPr="002A4ED5" w:rsidRDefault="009915C9" w:rsidP="002A4ED5"/>
        </w:tc>
        <w:tc>
          <w:tcPr>
            <w:tcW w:w="4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619C3BF" w14:textId="77777777" w:rsidR="009915C9" w:rsidRDefault="009915C9" w:rsidP="002A4ED5">
            <w:r>
              <w:t>$2.50</w:t>
            </w:r>
          </w:p>
          <w:p w14:paraId="7F4C009F" w14:textId="31A4E1B9" w:rsidR="009915C9" w:rsidRDefault="009915C9" w:rsidP="002A4ED5">
            <w:r>
              <w:t>$18.00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C0D9A9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DEDFA3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BF8DE1" w14:textId="77777777" w:rsidR="009915C9" w:rsidRPr="002A4ED5" w:rsidRDefault="009915C9" w:rsidP="002A4ED5"/>
        </w:tc>
      </w:tr>
      <w:tr w:rsidR="009915C9" w:rsidRPr="002A4ED5" w14:paraId="3F5A7C58" w14:textId="0B1A7E8E" w:rsidTr="009915C9">
        <w:tc>
          <w:tcPr>
            <w:tcW w:w="11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C25AD4" w14:textId="5061EE82" w:rsidR="009915C9" w:rsidRDefault="009915C9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Apple Streusel Coffee Cake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232B8A" w14:textId="46C5F141" w:rsidR="009915C9" w:rsidRPr="00257252" w:rsidRDefault="009915C9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*Vegan, Gluten Free, Diary Free, Egg Free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4850D8" w14:textId="77777777" w:rsidR="009915C9" w:rsidRDefault="009915C9" w:rsidP="002A4ED5">
            <w:r>
              <w:t>Individual OR</w:t>
            </w:r>
          </w:p>
          <w:p w14:paraId="294A33A3" w14:textId="7E4E95CD" w:rsidR="009915C9" w:rsidRDefault="009915C9" w:rsidP="002A4ED5">
            <w:r>
              <w:t>8” Cake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ABBA46" w14:textId="77777777" w:rsidR="009915C9" w:rsidRPr="002A4ED5" w:rsidRDefault="009915C9" w:rsidP="002A4ED5"/>
        </w:tc>
        <w:tc>
          <w:tcPr>
            <w:tcW w:w="4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782036" w14:textId="77777777" w:rsidR="009915C9" w:rsidRDefault="009915C9" w:rsidP="002A4ED5">
            <w:r>
              <w:t>$2.50</w:t>
            </w:r>
          </w:p>
          <w:p w14:paraId="3D15E2E6" w14:textId="1C5E065F" w:rsidR="009915C9" w:rsidRDefault="009915C9" w:rsidP="002A4ED5">
            <w:r>
              <w:t>$20.00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AE78BC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8788BF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275D140" w14:textId="77777777" w:rsidR="009915C9" w:rsidRPr="002A4ED5" w:rsidRDefault="009915C9" w:rsidP="002A4ED5"/>
        </w:tc>
      </w:tr>
      <w:tr w:rsidR="009915C9" w:rsidRPr="002A4ED5" w14:paraId="45D6A35B" w14:textId="59E22CB5" w:rsidTr="009915C9">
        <w:tc>
          <w:tcPr>
            <w:tcW w:w="11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94F03E" w14:textId="659D646D" w:rsidR="009915C9" w:rsidRDefault="009915C9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Caramel Apple Coffee Cake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BD1672B" w14:textId="60781961" w:rsidR="009915C9" w:rsidRDefault="009915C9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*Paleo, Grain &amp; Gluten Free, Dairy Free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6FC526" w14:textId="6DD526FC" w:rsidR="00F64725" w:rsidRDefault="00F64725" w:rsidP="002A4ED5"/>
        </w:tc>
        <w:tc>
          <w:tcPr>
            <w:tcW w:w="2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EB0531" w14:textId="77777777" w:rsidR="009915C9" w:rsidRPr="002A4ED5" w:rsidRDefault="009915C9" w:rsidP="002A4ED5"/>
        </w:tc>
        <w:tc>
          <w:tcPr>
            <w:tcW w:w="4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330017" w14:textId="77777777" w:rsidR="009915C9" w:rsidRDefault="009915C9" w:rsidP="002A4ED5"/>
        </w:tc>
        <w:tc>
          <w:tcPr>
            <w:tcW w:w="5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9763A6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12A300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DA1476" w14:textId="77777777" w:rsidR="009915C9" w:rsidRPr="002A4ED5" w:rsidRDefault="009915C9" w:rsidP="002A4ED5"/>
        </w:tc>
      </w:tr>
      <w:tr w:rsidR="009915C9" w:rsidRPr="002A4ED5" w14:paraId="182AD403" w14:textId="2166DB1C" w:rsidTr="009915C9">
        <w:tc>
          <w:tcPr>
            <w:tcW w:w="11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119E2A" w14:textId="50CECD9D" w:rsidR="009915C9" w:rsidRDefault="009915C9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Raspberry Rose Coffee Cake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ED919D" w14:textId="63A09FDE" w:rsidR="009915C9" w:rsidRPr="00AE7FF1" w:rsidRDefault="009915C9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*Gluten Free, Sugar Free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2F82481" w14:textId="77777777" w:rsidR="009915C9" w:rsidRDefault="009915C9" w:rsidP="002A4ED5"/>
        </w:tc>
        <w:tc>
          <w:tcPr>
            <w:tcW w:w="2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9D34FE" w14:textId="77777777" w:rsidR="009915C9" w:rsidRPr="002A4ED5" w:rsidRDefault="009915C9" w:rsidP="002A4ED5"/>
        </w:tc>
        <w:tc>
          <w:tcPr>
            <w:tcW w:w="4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06BCBA" w14:textId="77777777" w:rsidR="009915C9" w:rsidRDefault="009915C9" w:rsidP="002A4ED5"/>
        </w:tc>
        <w:tc>
          <w:tcPr>
            <w:tcW w:w="5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831E36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5F1267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F093D2" w14:textId="77777777" w:rsidR="009915C9" w:rsidRPr="002A4ED5" w:rsidRDefault="009915C9" w:rsidP="002A4ED5"/>
        </w:tc>
      </w:tr>
      <w:tr w:rsidR="009915C9" w:rsidRPr="002A4ED5" w14:paraId="0FD77DDF" w14:textId="03D59E31" w:rsidTr="009915C9">
        <w:tc>
          <w:tcPr>
            <w:tcW w:w="11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9FE28B" w14:textId="161BA209" w:rsidR="009915C9" w:rsidRDefault="009915C9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Raspberry Cheese Coffee Cake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C2B24E" w14:textId="7247874E" w:rsidR="009915C9" w:rsidRPr="007532B3" w:rsidRDefault="009915C9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*Keto, Grain &amp; Gluten Free, Sugar Free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3F42EF" w14:textId="77777777" w:rsidR="009915C9" w:rsidRDefault="009915C9" w:rsidP="002A4ED5"/>
        </w:tc>
        <w:tc>
          <w:tcPr>
            <w:tcW w:w="2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F7BA8A" w14:textId="77777777" w:rsidR="009915C9" w:rsidRPr="002A4ED5" w:rsidRDefault="009915C9" w:rsidP="002A4ED5"/>
        </w:tc>
        <w:tc>
          <w:tcPr>
            <w:tcW w:w="4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BC39AB" w14:textId="77777777" w:rsidR="009915C9" w:rsidRDefault="009915C9" w:rsidP="002A4ED5"/>
        </w:tc>
        <w:tc>
          <w:tcPr>
            <w:tcW w:w="5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FD2093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38E627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226A02" w14:textId="77777777" w:rsidR="009915C9" w:rsidRPr="002A4ED5" w:rsidRDefault="009915C9" w:rsidP="002A4ED5"/>
        </w:tc>
      </w:tr>
      <w:tr w:rsidR="009915C9" w:rsidRPr="002A4ED5" w14:paraId="7087CA4A" w14:textId="39F38652" w:rsidTr="009915C9">
        <w:tc>
          <w:tcPr>
            <w:tcW w:w="11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0E4EF4" w14:textId="57901F50" w:rsidR="009915C9" w:rsidRDefault="009915C9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Blueberry Coffee Cake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F7E99E" w14:textId="02BD3012" w:rsidR="009915C9" w:rsidRPr="00CA6B21" w:rsidRDefault="009915C9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*Paleo, Grain &amp; Gluten Free, Dairy Free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CA195A" w14:textId="77777777" w:rsidR="009915C9" w:rsidRDefault="009915C9" w:rsidP="002A4ED5"/>
        </w:tc>
        <w:tc>
          <w:tcPr>
            <w:tcW w:w="2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3B926C" w14:textId="77777777" w:rsidR="009915C9" w:rsidRPr="002A4ED5" w:rsidRDefault="009915C9" w:rsidP="002A4ED5"/>
        </w:tc>
        <w:tc>
          <w:tcPr>
            <w:tcW w:w="4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6D157A" w14:textId="77777777" w:rsidR="009915C9" w:rsidRDefault="009915C9" w:rsidP="002A4ED5"/>
        </w:tc>
        <w:tc>
          <w:tcPr>
            <w:tcW w:w="5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DD8D70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2AB2FA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E74BFDF" w14:textId="77777777" w:rsidR="009915C9" w:rsidRPr="002A4ED5" w:rsidRDefault="009915C9" w:rsidP="002A4ED5"/>
        </w:tc>
      </w:tr>
      <w:tr w:rsidR="009915C9" w:rsidRPr="002A4ED5" w14:paraId="346075D1" w14:textId="6847DBB0" w:rsidTr="009915C9">
        <w:tc>
          <w:tcPr>
            <w:tcW w:w="11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84E60E" w14:textId="7184FAA8" w:rsidR="009915C9" w:rsidRDefault="009915C9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Blueberry Danish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7A9708" w14:textId="4E040983" w:rsidR="009915C9" w:rsidRPr="00F76AF8" w:rsidRDefault="009915C9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*Keto, Grain &amp; Gluten Free, Sugar Free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00CF9E" w14:textId="77777777" w:rsidR="009915C9" w:rsidRDefault="009915C9" w:rsidP="002A4ED5"/>
        </w:tc>
        <w:tc>
          <w:tcPr>
            <w:tcW w:w="2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29C5B3" w14:textId="77777777" w:rsidR="009915C9" w:rsidRPr="002A4ED5" w:rsidRDefault="009915C9" w:rsidP="002A4ED5"/>
        </w:tc>
        <w:tc>
          <w:tcPr>
            <w:tcW w:w="4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92540B" w14:textId="77777777" w:rsidR="009915C9" w:rsidRDefault="009915C9" w:rsidP="002A4ED5"/>
        </w:tc>
        <w:tc>
          <w:tcPr>
            <w:tcW w:w="5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CAF190B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27A3520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C3D7B0" w14:textId="77777777" w:rsidR="009915C9" w:rsidRPr="002A4ED5" w:rsidRDefault="009915C9" w:rsidP="002A4ED5"/>
        </w:tc>
      </w:tr>
      <w:tr w:rsidR="009915C9" w:rsidRPr="002A4ED5" w14:paraId="5EC848A2" w14:textId="7232F7D6" w:rsidTr="009915C9">
        <w:tc>
          <w:tcPr>
            <w:tcW w:w="11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274A5EA" w14:textId="32DE4B04" w:rsidR="009915C9" w:rsidRDefault="009915C9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Cinnamon Streusel Coffee Cake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0DDF4C" w14:textId="3ACB17D3" w:rsidR="009915C9" w:rsidRPr="00B00AA7" w:rsidRDefault="009915C9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*Vegan, Gluten Free, Dairy Free, Egg Free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3C1F8D" w14:textId="77777777" w:rsidR="009915C9" w:rsidRDefault="009915C9" w:rsidP="002A4ED5"/>
        </w:tc>
        <w:tc>
          <w:tcPr>
            <w:tcW w:w="2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936639" w14:textId="77777777" w:rsidR="009915C9" w:rsidRPr="002A4ED5" w:rsidRDefault="009915C9" w:rsidP="002A4ED5"/>
        </w:tc>
        <w:tc>
          <w:tcPr>
            <w:tcW w:w="4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C5783D" w14:textId="77777777" w:rsidR="009915C9" w:rsidRDefault="009915C9" w:rsidP="002A4ED5"/>
        </w:tc>
        <w:tc>
          <w:tcPr>
            <w:tcW w:w="5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FA2ACB4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B1624D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5AB499" w14:textId="77777777" w:rsidR="009915C9" w:rsidRPr="002A4ED5" w:rsidRDefault="009915C9" w:rsidP="002A4ED5"/>
        </w:tc>
      </w:tr>
      <w:tr w:rsidR="009915C9" w:rsidRPr="002A4ED5" w14:paraId="14C543DD" w14:textId="505BE0C0" w:rsidTr="009915C9">
        <w:tc>
          <w:tcPr>
            <w:tcW w:w="11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EE7103" w14:textId="51B1D6C4" w:rsidR="009915C9" w:rsidRDefault="009915C9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Pecan Crumble Coffee Cake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726252" w14:textId="6658B3D0" w:rsidR="009915C9" w:rsidRPr="003A37BC" w:rsidRDefault="009915C9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*Paleo, Grain &amp; Gluten Free, Dairy Free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32C2A7" w14:textId="77777777" w:rsidR="009915C9" w:rsidRDefault="009915C9" w:rsidP="002A4ED5"/>
        </w:tc>
        <w:tc>
          <w:tcPr>
            <w:tcW w:w="2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62327F" w14:textId="77777777" w:rsidR="009915C9" w:rsidRPr="002A4ED5" w:rsidRDefault="009915C9" w:rsidP="002A4ED5"/>
        </w:tc>
        <w:tc>
          <w:tcPr>
            <w:tcW w:w="4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3803F6" w14:textId="77777777" w:rsidR="009915C9" w:rsidRDefault="009915C9" w:rsidP="002A4ED5"/>
        </w:tc>
        <w:tc>
          <w:tcPr>
            <w:tcW w:w="5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FCB554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24E2EA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CA11CB" w14:textId="77777777" w:rsidR="009915C9" w:rsidRPr="002A4ED5" w:rsidRDefault="009915C9" w:rsidP="002A4ED5"/>
        </w:tc>
      </w:tr>
      <w:tr w:rsidR="009915C9" w:rsidRPr="002A4ED5" w14:paraId="57AAFD23" w14:textId="33B532B1" w:rsidTr="009915C9">
        <w:tc>
          <w:tcPr>
            <w:tcW w:w="11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4666B8" w14:textId="183AA816" w:rsidR="009915C9" w:rsidRDefault="00FE19C2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Low Carb Granola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DF96DB" w14:textId="581ABE55" w:rsidR="009915C9" w:rsidRPr="002C0875" w:rsidRDefault="002C0875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*Keto, Paleo, Grain &amp; Gluten Free, Sugar Free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AB2CB1" w14:textId="30C9C6FE" w:rsidR="009915C9" w:rsidRDefault="00DA3BEA" w:rsidP="002A4ED5">
            <w:r>
              <w:t>12</w:t>
            </w:r>
            <w:r w:rsidR="00C12393">
              <w:t xml:space="preserve"> </w:t>
            </w:r>
            <w:r>
              <w:t>oz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DE7A0A" w14:textId="77777777" w:rsidR="009915C9" w:rsidRPr="002A4ED5" w:rsidRDefault="009915C9" w:rsidP="002A4ED5"/>
        </w:tc>
        <w:tc>
          <w:tcPr>
            <w:tcW w:w="4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CFC8F4C" w14:textId="2608CEC1" w:rsidR="009915C9" w:rsidRDefault="00391385" w:rsidP="002A4ED5">
            <w:r>
              <w:t>$8.75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124342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7EFA8D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669288" w14:textId="77777777" w:rsidR="009915C9" w:rsidRPr="002A4ED5" w:rsidRDefault="009915C9" w:rsidP="002A4ED5"/>
        </w:tc>
      </w:tr>
      <w:tr w:rsidR="0072657E" w:rsidRPr="002A4ED5" w14:paraId="60D2F62C" w14:textId="77777777" w:rsidTr="009915C9">
        <w:tc>
          <w:tcPr>
            <w:tcW w:w="11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12B98D" w14:textId="36FEDEF0" w:rsidR="0072657E" w:rsidRDefault="0041520E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Grain Free Granola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D652113" w14:textId="16F178A4" w:rsidR="0072657E" w:rsidRPr="0041520E" w:rsidRDefault="0041520E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*Paleo, Grain &amp; Gluten Free, Dairy Free</w:t>
            </w:r>
            <w:r w:rsidR="003F7D8E">
              <w:rPr>
                <w:b/>
                <w:bCs/>
              </w:rPr>
              <w:t>, Egg Free, Vegan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B2C15A" w14:textId="7F7EFD34" w:rsidR="0072657E" w:rsidRDefault="006F3887" w:rsidP="002A4ED5">
            <w:r>
              <w:t>12 oz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B05F4E" w14:textId="77777777" w:rsidR="0072657E" w:rsidRPr="002A4ED5" w:rsidRDefault="0072657E" w:rsidP="002A4ED5"/>
        </w:tc>
        <w:tc>
          <w:tcPr>
            <w:tcW w:w="4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45035C" w14:textId="36ED9247" w:rsidR="0072657E" w:rsidRDefault="006F3887" w:rsidP="002A4ED5">
            <w:r>
              <w:t>$7.50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9EB9F6" w14:textId="77777777" w:rsidR="0072657E" w:rsidRPr="002A4ED5" w:rsidRDefault="0072657E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50EE87" w14:textId="77777777" w:rsidR="0072657E" w:rsidRPr="002A4ED5" w:rsidRDefault="0072657E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DB9AEC" w14:textId="77777777" w:rsidR="0072657E" w:rsidRPr="002A4ED5" w:rsidRDefault="0072657E" w:rsidP="002A4ED5"/>
        </w:tc>
      </w:tr>
      <w:tr w:rsidR="0072657E" w:rsidRPr="002A4ED5" w14:paraId="296CD86C" w14:textId="77777777" w:rsidTr="009915C9">
        <w:tc>
          <w:tcPr>
            <w:tcW w:w="11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4702C2" w14:textId="77777777" w:rsidR="0072657E" w:rsidRDefault="004840B9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Nut Free Granola</w:t>
            </w:r>
          </w:p>
          <w:p w14:paraId="3105B063" w14:textId="3F4AD8B2" w:rsidR="00F946C6" w:rsidRDefault="00C5340B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**</w:t>
            </w:r>
            <w:r w:rsidR="0077619E">
              <w:rPr>
                <w:b/>
                <w:bCs/>
              </w:rPr>
              <w:t>Gluten Free Oat Granolas may be requested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24C80B5" w14:textId="34D90B9B" w:rsidR="0072657E" w:rsidRPr="00C41B13" w:rsidRDefault="00C41B13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*Nut Free, Dairy Free, Vegan</w:t>
            </w:r>
            <w:r w:rsidR="00CC0EE8">
              <w:rPr>
                <w:b/>
                <w:bCs/>
              </w:rPr>
              <w:t>, Egg Free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F2892E" w14:textId="31980A24" w:rsidR="0072657E" w:rsidRDefault="00C12393" w:rsidP="002A4ED5">
            <w:r>
              <w:t>12 oz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8572FD" w14:textId="77777777" w:rsidR="0072657E" w:rsidRPr="002A4ED5" w:rsidRDefault="0072657E" w:rsidP="002A4ED5"/>
        </w:tc>
        <w:tc>
          <w:tcPr>
            <w:tcW w:w="4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99467B" w14:textId="40C2FEDE" w:rsidR="0072657E" w:rsidRDefault="00E761BD" w:rsidP="002A4ED5">
            <w:r>
              <w:t>$4.50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3185D3" w14:textId="77777777" w:rsidR="0072657E" w:rsidRPr="002A4ED5" w:rsidRDefault="0072657E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E7986B" w14:textId="77777777" w:rsidR="0072657E" w:rsidRPr="002A4ED5" w:rsidRDefault="0072657E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CCEED26" w14:textId="77777777" w:rsidR="0072657E" w:rsidRPr="002A4ED5" w:rsidRDefault="0072657E" w:rsidP="002A4ED5"/>
        </w:tc>
      </w:tr>
      <w:tr w:rsidR="0072657E" w:rsidRPr="002A4ED5" w14:paraId="706DBA6A" w14:textId="77777777" w:rsidTr="009915C9">
        <w:tc>
          <w:tcPr>
            <w:tcW w:w="11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736830" w14:textId="4A121981" w:rsidR="0072657E" w:rsidRDefault="000015D2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Homey Goodness </w:t>
            </w:r>
            <w:r w:rsidR="00562E29">
              <w:rPr>
                <w:b/>
                <w:bCs/>
              </w:rPr>
              <w:t xml:space="preserve">Granola </w:t>
            </w:r>
            <w:r>
              <w:rPr>
                <w:b/>
                <w:bCs/>
              </w:rPr>
              <w:t>(</w:t>
            </w:r>
            <w:r w:rsidR="006E1448">
              <w:rPr>
                <w:b/>
                <w:bCs/>
              </w:rPr>
              <w:t>my standard)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70FF2F" w14:textId="1582A901" w:rsidR="0072657E" w:rsidRPr="00463E3C" w:rsidRDefault="00463E3C" w:rsidP="00463E3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*Dairy Free, </w:t>
            </w:r>
            <w:r w:rsidR="00CC0EE8">
              <w:rPr>
                <w:b/>
                <w:bCs/>
              </w:rPr>
              <w:t>Egg Free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FA90C1" w14:textId="123BD2D4" w:rsidR="0072657E" w:rsidRDefault="00D32215" w:rsidP="002A4ED5">
            <w:r>
              <w:t>12 oz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901E6B" w14:textId="77777777" w:rsidR="0072657E" w:rsidRPr="002A4ED5" w:rsidRDefault="0072657E" w:rsidP="002A4ED5"/>
        </w:tc>
        <w:tc>
          <w:tcPr>
            <w:tcW w:w="4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EBD4B2" w14:textId="78EF24DF" w:rsidR="0072657E" w:rsidRDefault="000234CA" w:rsidP="002A4ED5">
            <w:r>
              <w:t>$4.50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4BAB2C" w14:textId="77777777" w:rsidR="0072657E" w:rsidRPr="002A4ED5" w:rsidRDefault="0072657E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F2903A" w14:textId="77777777" w:rsidR="0072657E" w:rsidRPr="002A4ED5" w:rsidRDefault="0072657E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93C15B" w14:textId="77777777" w:rsidR="0072657E" w:rsidRPr="002A4ED5" w:rsidRDefault="0072657E" w:rsidP="002A4ED5"/>
        </w:tc>
      </w:tr>
      <w:tr w:rsidR="00E761BD" w:rsidRPr="002A4ED5" w14:paraId="6599FCBA" w14:textId="77777777" w:rsidTr="009915C9">
        <w:tc>
          <w:tcPr>
            <w:tcW w:w="11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2395049" w14:textId="67B5FADD" w:rsidR="00E761BD" w:rsidRDefault="00CC0EE8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Naturally Sweet</w:t>
            </w:r>
            <w:r w:rsidR="00562E29">
              <w:rPr>
                <w:b/>
                <w:bCs/>
              </w:rPr>
              <w:t xml:space="preserve"> Granola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C9ACBA" w14:textId="58C009BE" w:rsidR="00E761BD" w:rsidRPr="00CC0EE8" w:rsidRDefault="00CC0EE8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*Sugar Free, Dairy Free, Egg Free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2F43BDA" w14:textId="37D8C877" w:rsidR="00E761BD" w:rsidRDefault="00A86435" w:rsidP="002A4ED5">
            <w:r>
              <w:t>12 oz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A903B2" w14:textId="77777777" w:rsidR="00E761BD" w:rsidRPr="002A4ED5" w:rsidRDefault="00E761BD" w:rsidP="002A4ED5"/>
        </w:tc>
        <w:tc>
          <w:tcPr>
            <w:tcW w:w="4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FF93EA" w14:textId="41E62FBD" w:rsidR="00E761BD" w:rsidRDefault="00A86435" w:rsidP="002A4ED5">
            <w:r>
              <w:t>$4.50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DA4016" w14:textId="77777777" w:rsidR="00E761BD" w:rsidRPr="002A4ED5" w:rsidRDefault="00E761BD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D98227" w14:textId="77777777" w:rsidR="00E761BD" w:rsidRPr="002A4ED5" w:rsidRDefault="00E761BD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962FD3D" w14:textId="77777777" w:rsidR="00E761BD" w:rsidRPr="002A4ED5" w:rsidRDefault="00E761BD" w:rsidP="002A4ED5"/>
        </w:tc>
      </w:tr>
      <w:tr w:rsidR="00D0521E" w:rsidRPr="002A4ED5" w14:paraId="04BF4ECC" w14:textId="77777777" w:rsidTr="009915C9">
        <w:tc>
          <w:tcPr>
            <w:tcW w:w="11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DFC07B" w14:textId="5FF249CD" w:rsidR="00D0521E" w:rsidRDefault="00562E29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Apple Walnut Granola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E7EB6F" w14:textId="4494C09F" w:rsidR="00D0521E" w:rsidRPr="00562E29" w:rsidRDefault="00562E29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*</w:t>
            </w:r>
            <w:r w:rsidR="00534635">
              <w:rPr>
                <w:b/>
                <w:bCs/>
              </w:rPr>
              <w:t>Dairy Free, Egg Free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3FC88F" w14:textId="60CB6681" w:rsidR="00D0521E" w:rsidRDefault="00534635" w:rsidP="002A4ED5">
            <w:r>
              <w:t>12 oz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2FE140A" w14:textId="77777777" w:rsidR="00D0521E" w:rsidRPr="002A4ED5" w:rsidRDefault="00D0521E" w:rsidP="002A4ED5"/>
        </w:tc>
        <w:tc>
          <w:tcPr>
            <w:tcW w:w="4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537383" w14:textId="0FA1D3E1" w:rsidR="00D0521E" w:rsidRDefault="000F2453" w:rsidP="002A4ED5">
            <w:r>
              <w:t>$4.50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483450C" w14:textId="77777777" w:rsidR="00D0521E" w:rsidRPr="002A4ED5" w:rsidRDefault="00D0521E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FCE31B" w14:textId="77777777" w:rsidR="00D0521E" w:rsidRPr="002A4ED5" w:rsidRDefault="00D0521E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A1657E" w14:textId="77777777" w:rsidR="00D0521E" w:rsidRPr="002A4ED5" w:rsidRDefault="00D0521E" w:rsidP="002A4ED5"/>
        </w:tc>
      </w:tr>
      <w:tr w:rsidR="009915C9" w:rsidRPr="002A4ED5" w14:paraId="6AE8A343" w14:textId="5E292516" w:rsidTr="009915C9">
        <w:tc>
          <w:tcPr>
            <w:tcW w:w="11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D81F3B" w14:textId="08694332" w:rsidR="009915C9" w:rsidRDefault="00DF1723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Peanut Butter </w:t>
            </w:r>
            <w:r w:rsidR="00F26253">
              <w:rPr>
                <w:b/>
                <w:bCs/>
              </w:rPr>
              <w:t xml:space="preserve">Chocolate </w:t>
            </w:r>
            <w:r w:rsidR="00513D86">
              <w:rPr>
                <w:b/>
                <w:bCs/>
              </w:rPr>
              <w:t>Granola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32D699" w14:textId="6724B7AD" w:rsidR="009915C9" w:rsidRPr="00F26253" w:rsidRDefault="00F26253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*Dairy Free, Egg Free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5FA651" w14:textId="4668CBFB" w:rsidR="009915C9" w:rsidRDefault="00042F40" w:rsidP="002A4ED5">
            <w:r>
              <w:t>12 oz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7C3948" w14:textId="77777777" w:rsidR="009915C9" w:rsidRPr="002A4ED5" w:rsidRDefault="009915C9" w:rsidP="002A4ED5"/>
        </w:tc>
        <w:tc>
          <w:tcPr>
            <w:tcW w:w="4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AE6069" w14:textId="7E1EEB48" w:rsidR="009915C9" w:rsidRDefault="00F946C6" w:rsidP="002A4ED5">
            <w:r>
              <w:t>$4.75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B59381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0208F7" w14:textId="77777777" w:rsidR="009915C9" w:rsidRPr="002A4ED5" w:rsidRDefault="009915C9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80AB49" w14:textId="77777777" w:rsidR="009915C9" w:rsidRPr="002A4ED5" w:rsidRDefault="009915C9" w:rsidP="002A4ED5"/>
        </w:tc>
      </w:tr>
      <w:tr w:rsidR="000F2453" w:rsidRPr="002A4ED5" w14:paraId="11048860" w14:textId="77777777" w:rsidTr="009915C9">
        <w:tc>
          <w:tcPr>
            <w:tcW w:w="11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E78C2E" w14:textId="49E8B648" w:rsidR="000F2453" w:rsidRDefault="00C11FF8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Baked Oatmeal</w:t>
            </w:r>
          </w:p>
          <w:p w14:paraId="0CA4E2A4" w14:textId="77777777" w:rsidR="00C11FF8" w:rsidRDefault="00B661C3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-Plain</w:t>
            </w:r>
          </w:p>
          <w:p w14:paraId="3B16ABC7" w14:textId="77777777" w:rsidR="00B661C3" w:rsidRDefault="00B661C3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  <w:r w:rsidR="001603D6">
              <w:rPr>
                <w:b/>
                <w:bCs/>
              </w:rPr>
              <w:t>Blueberry Almond</w:t>
            </w:r>
          </w:p>
          <w:p w14:paraId="09314DC5" w14:textId="77777777" w:rsidR="001603D6" w:rsidRDefault="001603D6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  <w:r w:rsidR="002372FD">
              <w:rPr>
                <w:b/>
                <w:bCs/>
              </w:rPr>
              <w:t>Raspberry Pecan</w:t>
            </w:r>
          </w:p>
          <w:p w14:paraId="12F94CAB" w14:textId="77777777" w:rsidR="002372FD" w:rsidRDefault="002372FD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-Apple</w:t>
            </w:r>
            <w:r w:rsidR="00EA1949">
              <w:rPr>
                <w:b/>
                <w:bCs/>
              </w:rPr>
              <w:t xml:space="preserve"> Walnut</w:t>
            </w:r>
          </w:p>
          <w:p w14:paraId="6A05EB1A" w14:textId="77777777" w:rsidR="00EA1949" w:rsidRDefault="00EA1949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-Peach Whiskey</w:t>
            </w:r>
          </w:p>
          <w:p w14:paraId="56D7C374" w14:textId="4EA816C7" w:rsidR="00431595" w:rsidRDefault="00431595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-Rum Raisin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8F72E5" w14:textId="77777777" w:rsidR="000F2453" w:rsidRDefault="002266F7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*Gluten Free, Dairy Free</w:t>
            </w:r>
          </w:p>
          <w:p w14:paraId="02F1EEB9" w14:textId="77777777" w:rsidR="00CE3A63" w:rsidRDefault="00CE3A63" w:rsidP="002A4ED5">
            <w:pPr>
              <w:rPr>
                <w:b/>
                <w:bCs/>
              </w:rPr>
            </w:pPr>
          </w:p>
          <w:p w14:paraId="2E722291" w14:textId="7294DC49" w:rsidR="0024054C" w:rsidRPr="0024054C" w:rsidRDefault="0024054C" w:rsidP="002A4ED5">
            <w:r>
              <w:t>**uses gluten free oats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A1278F" w14:textId="5EC30F53" w:rsidR="000F2453" w:rsidRDefault="00EB5754" w:rsidP="002A4ED5">
            <w:r>
              <w:t xml:space="preserve">Individual OR </w:t>
            </w:r>
          </w:p>
          <w:p w14:paraId="7C2FC681" w14:textId="2A288A13" w:rsidR="00553A32" w:rsidRDefault="00553A32" w:rsidP="002A4ED5">
            <w:r>
              <w:t>8” Cake</w:t>
            </w:r>
          </w:p>
          <w:p w14:paraId="6BA4DDF4" w14:textId="3878FD7B" w:rsidR="00EB5754" w:rsidRDefault="00EB5754" w:rsidP="002A4ED5"/>
        </w:tc>
        <w:tc>
          <w:tcPr>
            <w:tcW w:w="2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E3CC35" w14:textId="77777777" w:rsidR="000F2453" w:rsidRPr="002A4ED5" w:rsidRDefault="000F2453" w:rsidP="002A4ED5"/>
        </w:tc>
        <w:tc>
          <w:tcPr>
            <w:tcW w:w="4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2416BB9" w14:textId="77777777" w:rsidR="000F2453" w:rsidRDefault="00EB5754" w:rsidP="002A4ED5">
            <w:r>
              <w:t>$3.50</w:t>
            </w:r>
          </w:p>
          <w:p w14:paraId="2236E7D9" w14:textId="77777777" w:rsidR="00553A32" w:rsidRDefault="00553A32" w:rsidP="002A4ED5"/>
          <w:p w14:paraId="741DDCC0" w14:textId="7D1C3159" w:rsidR="00553A32" w:rsidRDefault="00CE3A63" w:rsidP="002A4ED5">
            <w:r>
              <w:t>$18.00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AAA73D" w14:textId="77777777" w:rsidR="000F2453" w:rsidRPr="002A4ED5" w:rsidRDefault="000F2453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DEA1CF" w14:textId="77777777" w:rsidR="000F2453" w:rsidRPr="002A4ED5" w:rsidRDefault="000F2453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F24316" w14:textId="77777777" w:rsidR="000F2453" w:rsidRPr="002A4ED5" w:rsidRDefault="000F2453" w:rsidP="002A4ED5"/>
        </w:tc>
      </w:tr>
      <w:tr w:rsidR="008222FD" w:rsidRPr="002A4ED5" w14:paraId="73FB61AE" w14:textId="77777777" w:rsidTr="009915C9">
        <w:tc>
          <w:tcPr>
            <w:tcW w:w="11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0D548A" w14:textId="77777777" w:rsidR="008222FD" w:rsidRDefault="008222FD" w:rsidP="002A4ED5">
            <w:pPr>
              <w:rPr>
                <w:b/>
                <w:bCs/>
              </w:rPr>
            </w:pPr>
          </w:p>
        </w:tc>
        <w:tc>
          <w:tcPr>
            <w:tcW w:w="10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7123A6" w14:textId="77777777" w:rsidR="008222FD" w:rsidRDefault="008222FD" w:rsidP="002A4ED5"/>
        </w:tc>
        <w:tc>
          <w:tcPr>
            <w:tcW w:w="513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717843" w14:textId="77777777" w:rsidR="008222FD" w:rsidRDefault="008222FD" w:rsidP="002A4ED5"/>
        </w:tc>
        <w:tc>
          <w:tcPr>
            <w:tcW w:w="2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1F7DD5" w14:textId="77777777" w:rsidR="008222FD" w:rsidRPr="002A4ED5" w:rsidRDefault="008222FD" w:rsidP="002A4ED5"/>
        </w:tc>
        <w:tc>
          <w:tcPr>
            <w:tcW w:w="4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2AFF8A" w14:textId="77777777" w:rsidR="008222FD" w:rsidRDefault="008222FD" w:rsidP="002A4ED5"/>
        </w:tc>
        <w:tc>
          <w:tcPr>
            <w:tcW w:w="5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C9A1C95" w14:textId="77777777" w:rsidR="008222FD" w:rsidRPr="002A4ED5" w:rsidRDefault="008222FD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F478876" w14:textId="77777777" w:rsidR="008222FD" w:rsidRPr="002A4ED5" w:rsidRDefault="008222FD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4AF08F" w14:textId="77777777" w:rsidR="008222FD" w:rsidRPr="002A4ED5" w:rsidRDefault="008222FD" w:rsidP="002A4ED5"/>
        </w:tc>
      </w:tr>
      <w:tr w:rsidR="008222FD" w:rsidRPr="002A4ED5" w14:paraId="0316ED9C" w14:textId="77777777" w:rsidTr="009915C9">
        <w:tc>
          <w:tcPr>
            <w:tcW w:w="11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9DA682" w14:textId="77777777" w:rsidR="008222FD" w:rsidRDefault="008222FD" w:rsidP="002A4ED5">
            <w:pPr>
              <w:rPr>
                <w:b/>
                <w:bCs/>
              </w:rPr>
            </w:pPr>
          </w:p>
        </w:tc>
        <w:tc>
          <w:tcPr>
            <w:tcW w:w="10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098252" w14:textId="77777777" w:rsidR="008222FD" w:rsidRDefault="008222FD" w:rsidP="002A4ED5"/>
        </w:tc>
        <w:tc>
          <w:tcPr>
            <w:tcW w:w="513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D96D5C" w14:textId="77777777" w:rsidR="008222FD" w:rsidRDefault="008222FD" w:rsidP="002A4ED5"/>
        </w:tc>
        <w:tc>
          <w:tcPr>
            <w:tcW w:w="2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7456000" w14:textId="77777777" w:rsidR="008222FD" w:rsidRPr="002A4ED5" w:rsidRDefault="008222FD" w:rsidP="002A4ED5"/>
        </w:tc>
        <w:tc>
          <w:tcPr>
            <w:tcW w:w="4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80CA53" w14:textId="77777777" w:rsidR="008222FD" w:rsidRDefault="008222FD" w:rsidP="002A4ED5"/>
        </w:tc>
        <w:tc>
          <w:tcPr>
            <w:tcW w:w="5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DEA266" w14:textId="77777777" w:rsidR="008222FD" w:rsidRPr="002A4ED5" w:rsidRDefault="008222FD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091180" w14:textId="77777777" w:rsidR="008222FD" w:rsidRPr="002A4ED5" w:rsidRDefault="008222FD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F12B4D" w14:textId="77777777" w:rsidR="008222FD" w:rsidRPr="002A4ED5" w:rsidRDefault="008222FD" w:rsidP="002A4ED5"/>
        </w:tc>
      </w:tr>
      <w:tr w:rsidR="008222FD" w:rsidRPr="002A4ED5" w14:paraId="4555F8DE" w14:textId="77777777" w:rsidTr="009915C9">
        <w:tc>
          <w:tcPr>
            <w:tcW w:w="11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FE5092" w14:textId="77777777" w:rsidR="008222FD" w:rsidRDefault="008222FD" w:rsidP="002A4ED5">
            <w:pPr>
              <w:rPr>
                <w:b/>
                <w:bCs/>
              </w:rPr>
            </w:pPr>
          </w:p>
        </w:tc>
        <w:tc>
          <w:tcPr>
            <w:tcW w:w="10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65D97D" w14:textId="77777777" w:rsidR="008222FD" w:rsidRDefault="008222FD" w:rsidP="002A4ED5"/>
        </w:tc>
        <w:tc>
          <w:tcPr>
            <w:tcW w:w="513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557231" w14:textId="77777777" w:rsidR="008222FD" w:rsidRDefault="008222FD" w:rsidP="002A4ED5"/>
        </w:tc>
        <w:tc>
          <w:tcPr>
            <w:tcW w:w="2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E0A9D36" w14:textId="77777777" w:rsidR="008222FD" w:rsidRPr="002A4ED5" w:rsidRDefault="008222FD" w:rsidP="002A4ED5"/>
        </w:tc>
        <w:tc>
          <w:tcPr>
            <w:tcW w:w="4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3E118A" w14:textId="77777777" w:rsidR="008222FD" w:rsidRDefault="008222FD" w:rsidP="002A4ED5"/>
        </w:tc>
        <w:tc>
          <w:tcPr>
            <w:tcW w:w="5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338458" w14:textId="77777777" w:rsidR="008222FD" w:rsidRPr="002A4ED5" w:rsidRDefault="008222FD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68FA0F" w14:textId="77777777" w:rsidR="008222FD" w:rsidRPr="002A4ED5" w:rsidRDefault="008222FD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D4E0656" w14:textId="77777777" w:rsidR="008222FD" w:rsidRPr="002A4ED5" w:rsidRDefault="008222FD" w:rsidP="002A4ED5"/>
        </w:tc>
      </w:tr>
      <w:tr w:rsidR="008222FD" w:rsidRPr="002A4ED5" w14:paraId="7119464B" w14:textId="77777777" w:rsidTr="009915C9">
        <w:tc>
          <w:tcPr>
            <w:tcW w:w="11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35B4F9" w14:textId="77777777" w:rsidR="008222FD" w:rsidRDefault="008222FD" w:rsidP="002A4ED5">
            <w:pPr>
              <w:rPr>
                <w:b/>
                <w:bCs/>
              </w:rPr>
            </w:pPr>
          </w:p>
        </w:tc>
        <w:tc>
          <w:tcPr>
            <w:tcW w:w="10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6CB8DA" w14:textId="77777777" w:rsidR="008222FD" w:rsidRDefault="008222FD" w:rsidP="002A4ED5"/>
        </w:tc>
        <w:tc>
          <w:tcPr>
            <w:tcW w:w="513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FC81E6" w14:textId="77777777" w:rsidR="008222FD" w:rsidRDefault="008222FD" w:rsidP="002A4ED5"/>
        </w:tc>
        <w:tc>
          <w:tcPr>
            <w:tcW w:w="2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103464" w14:textId="77777777" w:rsidR="008222FD" w:rsidRPr="002A4ED5" w:rsidRDefault="008222FD" w:rsidP="002A4ED5"/>
        </w:tc>
        <w:tc>
          <w:tcPr>
            <w:tcW w:w="4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B6A004" w14:textId="77777777" w:rsidR="008222FD" w:rsidRDefault="008222FD" w:rsidP="002A4ED5"/>
        </w:tc>
        <w:tc>
          <w:tcPr>
            <w:tcW w:w="5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25A26E" w14:textId="77777777" w:rsidR="008222FD" w:rsidRPr="002A4ED5" w:rsidRDefault="008222FD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D52743" w14:textId="77777777" w:rsidR="008222FD" w:rsidRPr="002A4ED5" w:rsidRDefault="008222FD" w:rsidP="002A4ED5"/>
        </w:tc>
        <w:tc>
          <w:tcPr>
            <w:tcW w:w="5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C4FEBE4" w14:textId="77777777" w:rsidR="008222FD" w:rsidRPr="002A4ED5" w:rsidRDefault="008222FD" w:rsidP="002A4ED5"/>
        </w:tc>
      </w:tr>
      <w:tr w:rsidR="009915C9" w:rsidRPr="002A4ED5" w14:paraId="39E9439E" w14:textId="3779FCFD" w:rsidTr="009915C9">
        <w:tc>
          <w:tcPr>
            <w:tcW w:w="1174" w:type="pct"/>
            <w:tcBorders>
              <w:top w:val="single" w:sz="4" w:space="0" w:color="auto"/>
            </w:tcBorders>
          </w:tcPr>
          <w:p w14:paraId="4C4CE584" w14:textId="23EA07B6" w:rsidR="009915C9" w:rsidRPr="002A4ED5" w:rsidRDefault="009915C9" w:rsidP="002A4ED5"/>
        </w:tc>
        <w:tc>
          <w:tcPr>
            <w:tcW w:w="1025" w:type="pct"/>
            <w:tcBorders>
              <w:top w:val="single" w:sz="4" w:space="0" w:color="auto"/>
            </w:tcBorders>
          </w:tcPr>
          <w:p w14:paraId="3D0DCEBF" w14:textId="77777777" w:rsidR="009915C9" w:rsidRPr="002A4ED5" w:rsidRDefault="009915C9" w:rsidP="002A4ED5"/>
        </w:tc>
        <w:tc>
          <w:tcPr>
            <w:tcW w:w="513" w:type="pct"/>
            <w:gridSpan w:val="2"/>
            <w:tcBorders>
              <w:top w:val="single" w:sz="4" w:space="0" w:color="auto"/>
            </w:tcBorders>
          </w:tcPr>
          <w:p w14:paraId="55C14E67" w14:textId="77777777" w:rsidR="009915C9" w:rsidRPr="002A4ED5" w:rsidRDefault="009915C9" w:rsidP="002A4ED5"/>
        </w:tc>
        <w:tc>
          <w:tcPr>
            <w:tcW w:w="243" w:type="pct"/>
            <w:tcBorders>
              <w:top w:val="single" w:sz="4" w:space="0" w:color="auto"/>
            </w:tcBorders>
          </w:tcPr>
          <w:p w14:paraId="6359069D" w14:textId="77777777" w:rsidR="009915C9" w:rsidRPr="002A4ED5" w:rsidRDefault="009915C9" w:rsidP="002A4ED5"/>
        </w:tc>
        <w:tc>
          <w:tcPr>
            <w:tcW w:w="421" w:type="pct"/>
            <w:tcBorders>
              <w:top w:val="single" w:sz="4" w:space="0" w:color="auto"/>
            </w:tcBorders>
          </w:tcPr>
          <w:p w14:paraId="695FA5A6" w14:textId="77777777" w:rsidR="009915C9" w:rsidRPr="002A4ED5" w:rsidRDefault="009915C9" w:rsidP="002A4ED5"/>
        </w:tc>
        <w:sdt>
          <w:sdtPr>
            <w:id w:val="2064670704"/>
            <w:placeholder>
              <w:docPart w:val="3D5DD1DAC77E4692B61885AF83848CBA"/>
            </w:placeholder>
            <w:temporary/>
            <w:showingPlcHdr/>
            <w:text/>
          </w:sdtPr>
          <w:sdtEndPr/>
          <w:sdtContent>
            <w:tc>
              <w:tcPr>
                <w:tcW w:w="542" w:type="pct"/>
                <w:tcBorders>
                  <w:top w:val="single" w:sz="4" w:space="0" w:color="auto"/>
                </w:tcBorders>
                <w:vAlign w:val="bottom"/>
              </w:tcPr>
              <w:p w14:paraId="1562D1BC" w14:textId="77777777" w:rsidR="009915C9" w:rsidRPr="002A4ED5" w:rsidRDefault="009915C9" w:rsidP="002A648D">
                <w:pPr>
                  <w:pStyle w:val="Total"/>
                </w:pPr>
                <w:r w:rsidRPr="002A4ED5">
                  <w:t>Total</w:t>
                </w:r>
              </w:p>
            </w:tc>
          </w:sdtContent>
        </w:sdt>
        <w:tc>
          <w:tcPr>
            <w:tcW w:w="541" w:type="pct"/>
            <w:tcBorders>
              <w:top w:val="single" w:sz="4" w:space="0" w:color="auto"/>
            </w:tcBorders>
          </w:tcPr>
          <w:p w14:paraId="35A5498E" w14:textId="77777777" w:rsidR="009915C9" w:rsidRDefault="009915C9" w:rsidP="002A648D">
            <w:pPr>
              <w:pStyle w:val="Total"/>
            </w:pPr>
          </w:p>
        </w:tc>
        <w:tc>
          <w:tcPr>
            <w:tcW w:w="541" w:type="pct"/>
            <w:tcBorders>
              <w:top w:val="single" w:sz="4" w:space="0" w:color="auto"/>
            </w:tcBorders>
          </w:tcPr>
          <w:p w14:paraId="5DEB3B5E" w14:textId="77777777" w:rsidR="009915C9" w:rsidRDefault="009915C9" w:rsidP="002A648D">
            <w:pPr>
              <w:pStyle w:val="Total"/>
            </w:pPr>
          </w:p>
        </w:tc>
      </w:tr>
    </w:tbl>
    <w:p w14:paraId="44D3D3BF" w14:textId="7D21A66B" w:rsidR="00806FF3" w:rsidRPr="002C53DA" w:rsidRDefault="00B459EE" w:rsidP="002A648D">
      <w:pPr>
        <w:rPr>
          <w:b/>
        </w:rPr>
      </w:pPr>
      <w:r w:rsidRPr="002C53DA">
        <w:rPr>
          <w:b/>
        </w:rPr>
        <w:t xml:space="preserve">Credit/Debit Card </w:t>
      </w:r>
      <w:r w:rsidR="00724326" w:rsidRPr="002C53DA">
        <w:rPr>
          <w:b/>
        </w:rPr>
        <w:t>+ $1.25 surcharge</w:t>
      </w:r>
    </w:p>
    <w:p w14:paraId="0EFA4FF5" w14:textId="4961CB01" w:rsidR="00724326" w:rsidRPr="002C53DA" w:rsidRDefault="00724326" w:rsidP="002A648D">
      <w:pPr>
        <w:rPr>
          <w:b/>
        </w:rPr>
      </w:pPr>
      <w:proofErr w:type="spellStart"/>
      <w:r w:rsidRPr="002C53DA">
        <w:rPr>
          <w:b/>
        </w:rPr>
        <w:t>Venmo</w:t>
      </w:r>
      <w:proofErr w:type="spellEnd"/>
      <w:r w:rsidR="008C320C" w:rsidRPr="002C53DA">
        <w:rPr>
          <w:b/>
        </w:rPr>
        <w:t xml:space="preserve"> and </w:t>
      </w:r>
      <w:proofErr w:type="spellStart"/>
      <w:r w:rsidR="008C320C" w:rsidRPr="002C53DA">
        <w:rPr>
          <w:b/>
        </w:rPr>
        <w:t>CashApp</w:t>
      </w:r>
      <w:proofErr w:type="spellEnd"/>
      <w:r w:rsidR="008C320C" w:rsidRPr="002C53DA">
        <w:rPr>
          <w:b/>
        </w:rPr>
        <w:t xml:space="preserve"> – no charge</w:t>
      </w:r>
    </w:p>
    <w:p w14:paraId="1D5A7582" w14:textId="0B4E2115" w:rsidR="00B321CC" w:rsidRPr="002C53DA" w:rsidRDefault="00B321CC" w:rsidP="002A648D">
      <w:pPr>
        <w:rPr>
          <w:b/>
        </w:rPr>
      </w:pPr>
      <w:r w:rsidRPr="002C53DA">
        <w:rPr>
          <w:b/>
        </w:rPr>
        <w:t>Cash – no charge</w:t>
      </w:r>
    </w:p>
    <w:p w14:paraId="4F57DC66" w14:textId="31F50B7A" w:rsidR="004F2F34" w:rsidRPr="002C53DA" w:rsidRDefault="004F2F34" w:rsidP="002A648D">
      <w:pPr>
        <w:rPr>
          <w:b/>
        </w:rPr>
      </w:pPr>
      <w:r w:rsidRPr="002C53DA">
        <w:rPr>
          <w:b/>
        </w:rPr>
        <w:t>River Valley Farmer’s Market – Tuesday, Thursday 7am-2pm and Saturday</w:t>
      </w:r>
      <w:r w:rsidR="008F01FA" w:rsidRPr="002C53DA">
        <w:rPr>
          <w:b/>
        </w:rPr>
        <w:t xml:space="preserve"> 7am-3pm (year</w:t>
      </w:r>
      <w:r w:rsidR="00DA027C" w:rsidRPr="002C53DA">
        <w:rPr>
          <w:b/>
        </w:rPr>
        <w:t xml:space="preserve"> </w:t>
      </w:r>
      <w:r w:rsidR="008F01FA" w:rsidRPr="002C53DA">
        <w:rPr>
          <w:b/>
        </w:rPr>
        <w:t>round)</w:t>
      </w:r>
    </w:p>
    <w:p w14:paraId="717EA3BD" w14:textId="67FC90BF" w:rsidR="008F01FA" w:rsidRPr="002C53DA" w:rsidRDefault="008F01FA" w:rsidP="002A648D">
      <w:pPr>
        <w:rPr>
          <w:b/>
        </w:rPr>
      </w:pPr>
      <w:r w:rsidRPr="002C53DA">
        <w:rPr>
          <w:b/>
        </w:rPr>
        <w:t xml:space="preserve">Goshen Farmer’s Market </w:t>
      </w:r>
      <w:r w:rsidR="00DA027C" w:rsidRPr="002C53DA">
        <w:rPr>
          <w:b/>
        </w:rPr>
        <w:t>–</w:t>
      </w:r>
      <w:r w:rsidRPr="002C53DA">
        <w:rPr>
          <w:b/>
        </w:rPr>
        <w:t xml:space="preserve"> Tues</w:t>
      </w:r>
      <w:bookmarkStart w:id="0" w:name="_GoBack"/>
      <w:bookmarkEnd w:id="0"/>
      <w:r w:rsidRPr="002C53DA">
        <w:rPr>
          <w:b/>
        </w:rPr>
        <w:t>day</w:t>
      </w:r>
      <w:r w:rsidR="00DA027C" w:rsidRPr="002C53DA">
        <w:rPr>
          <w:b/>
        </w:rPr>
        <w:t xml:space="preserve"> 3-7pm (May-Oct) and Saturday 7.30am-1pm (year round)</w:t>
      </w:r>
    </w:p>
    <w:sectPr w:rsidR="008F01FA" w:rsidRPr="002C53DA" w:rsidSect="006250A2">
      <w:headerReference w:type="default" r:id="rId12"/>
      <w:footerReference w:type="default" r:id="rId13"/>
      <w:pgSz w:w="15840" w:h="12240" w:orient="landscape" w:code="1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659F4E" w14:textId="77777777" w:rsidR="004963B8" w:rsidRDefault="004963B8" w:rsidP="00650259">
      <w:pPr>
        <w:spacing w:line="240" w:lineRule="auto"/>
      </w:pPr>
      <w:r>
        <w:separator/>
      </w:r>
    </w:p>
  </w:endnote>
  <w:endnote w:type="continuationSeparator" w:id="0">
    <w:p w14:paraId="279E9773" w14:textId="77777777" w:rsidR="004963B8" w:rsidRDefault="004963B8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84D286F-386B-42EC-A38C-932D0393F5F5}"/>
    <w:embedBold r:id="rId2" w:fontKey="{E1987D52-4A21-41D5-8D5B-89BEE6A941FA}"/>
    <w:embedItalic r:id="rId3" w:fontKey="{EAED720D-5098-4117-9ABC-73E23D7220B1}"/>
    <w:embedBoldItalic r:id="rId4" w:fontKey="{586EB151-778D-4E5F-9404-90C4C70DC02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A155503A-FB9D-462B-9812-1195E0699BC7}"/>
    <w:embedBold r:id="rId6" w:fontKey="{6979880E-4684-44DD-BE85-89993260D6C1}"/>
    <w:embedItalic r:id="rId7" w:fontKey="{16BABE38-81B6-447C-86B7-B277930F068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E20ECC32-269F-404E-B1B0-1346A9D010E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CAE13359-1F2A-430D-88B9-337F85E8996F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10" w:fontKey="{CB2C45BA-22FB-4652-A337-11CEE7E9C7A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2500" w:type="pct"/>
      <w:tblLook w:val="04A0" w:firstRow="1" w:lastRow="0" w:firstColumn="1" w:lastColumn="0" w:noHBand="0" w:noVBand="1"/>
    </w:tblPr>
    <w:tblGrid>
      <w:gridCol w:w="6588"/>
    </w:tblGrid>
    <w:tr w:rsidR="002C53DA" w:rsidRPr="00562601" w14:paraId="4636ED91" w14:textId="77777777" w:rsidTr="002C53DA">
      <w:tc>
        <w:tcPr>
          <w:tcW w:w="5000" w:type="pct"/>
          <w:vAlign w:val="center"/>
        </w:tcPr>
        <w:p w14:paraId="6B1CAD72" w14:textId="3939A22A" w:rsidR="002C53DA" w:rsidRPr="00562601" w:rsidRDefault="002C53DA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</w:p>
      </w:tc>
    </w:tr>
  </w:tbl>
  <w:p w14:paraId="4444B6F5" w14:textId="009DBC54" w:rsidR="00562601" w:rsidRDefault="00562601" w:rsidP="002A648D">
    <w:pPr>
      <w:pStyle w:val="Footer"/>
      <w:rPr>
        <w:noProof/>
      </w:rPr>
    </w:pPr>
  </w:p>
  <w:p w14:paraId="3E4E83DC" w14:textId="77777777" w:rsidR="002C53DA" w:rsidRDefault="002C53DA" w:rsidP="002A648D">
    <w:pPr>
      <w:pStyle w:val="Footer"/>
      <w:rPr>
        <w:noProof/>
      </w:rPr>
    </w:pPr>
  </w:p>
  <w:p w14:paraId="6525623E" w14:textId="77777777" w:rsidR="002C53DA" w:rsidRDefault="002C53DA" w:rsidP="002A648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4A5813" w14:textId="77777777" w:rsidR="004963B8" w:rsidRDefault="004963B8" w:rsidP="00650259">
      <w:pPr>
        <w:spacing w:line="240" w:lineRule="auto"/>
      </w:pPr>
      <w:r>
        <w:separator/>
      </w:r>
    </w:p>
  </w:footnote>
  <w:footnote w:type="continuationSeparator" w:id="0">
    <w:p w14:paraId="5A6663C5" w14:textId="77777777" w:rsidR="004963B8" w:rsidRDefault="004963B8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296"/>
      <w:gridCol w:w="11880"/>
    </w:tblGrid>
    <w:tr w:rsidR="00562601" w:rsidRPr="00562601" w14:paraId="7407F0E7" w14:textId="77777777" w:rsidTr="002D3A9F">
      <w:trPr>
        <w:trHeight w:val="990"/>
      </w:trPr>
      <w:tc>
        <w:tcPr>
          <w:tcW w:w="451" w:type="pct"/>
          <w:shd w:val="clear" w:color="auto" w:fill="731F1C" w:themeFill="accent5"/>
          <w:vAlign w:val="center"/>
        </w:tcPr>
        <w:p w14:paraId="4F521546" w14:textId="132641CB" w:rsidR="00562601" w:rsidRPr="00562601" w:rsidRDefault="0028316E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3DB6D074" wp14:editId="58C0D9EC">
                <wp:extent cx="685800" cy="952500"/>
                <wp:effectExtent l="0" t="0" r="0" b="0"/>
                <wp:docPr id="2" name="Picture 2" descr="A picture containing bottle, drawing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review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" cy="952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9" w:type="pct"/>
          <w:shd w:val="clear" w:color="auto" w:fill="731F1C" w:themeFill="accent5"/>
          <w:vAlign w:val="center"/>
        </w:tcPr>
        <w:p w14:paraId="1B06EEE8" w14:textId="39ADD1C7" w:rsidR="00562601" w:rsidRPr="002B69B4" w:rsidRDefault="0028316E" w:rsidP="002B69B4">
          <w:pPr>
            <w:pStyle w:val="Header"/>
          </w:pPr>
          <w:r>
            <w:t xml:space="preserve">Baked by Vi – Alternative Bakery 574-215-5946  </w:t>
          </w:r>
          <w:hyperlink r:id="rId2" w:history="1">
            <w:r w:rsidRPr="00734F11">
              <w:rPr>
                <w:rStyle w:val="Hyperlink"/>
              </w:rPr>
              <w:t>vianamiller@gmail.com</w:t>
            </w:r>
          </w:hyperlink>
          <w:r>
            <w:t xml:space="preserve">  Facebook or Instagram messenger</w:t>
          </w:r>
        </w:p>
      </w:tc>
    </w:tr>
  </w:tbl>
  <w:p w14:paraId="6FB1B7B7" w14:textId="77777777" w:rsidR="00562601" w:rsidRDefault="00562601" w:rsidP="00562601">
    <w:pPr>
      <w:pStyle w:val="NoSpacing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41E488E"/>
    <w:multiLevelType w:val="hybridMultilevel"/>
    <w:tmpl w:val="38765E12"/>
    <w:lvl w:ilvl="0" w:tplc="C65AEA46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>
    <w:nsid w:val="44A06E4E"/>
    <w:multiLevelType w:val="hybridMultilevel"/>
    <w:tmpl w:val="9CD0523E"/>
    <w:lvl w:ilvl="0" w:tplc="8040A620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>
    <w:nsid w:val="4BCB63B7"/>
    <w:multiLevelType w:val="hybridMultilevel"/>
    <w:tmpl w:val="E752F0DA"/>
    <w:lvl w:ilvl="0" w:tplc="53AEB686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8"/>
  </w:num>
  <w:num w:numId="3">
    <w:abstractNumId w:val="18"/>
  </w:num>
  <w:num w:numId="4">
    <w:abstractNumId w:val="14"/>
  </w:num>
  <w:num w:numId="5">
    <w:abstractNumId w:val="15"/>
  </w:num>
  <w:num w:numId="6">
    <w:abstractNumId w:val="22"/>
  </w:num>
  <w:num w:numId="7">
    <w:abstractNumId w:val="7"/>
  </w:num>
  <w:num w:numId="8">
    <w:abstractNumId w:val="12"/>
  </w:num>
  <w:num w:numId="9">
    <w:abstractNumId w:val="20"/>
  </w:num>
  <w:num w:numId="10">
    <w:abstractNumId w:val="1"/>
  </w:num>
  <w:num w:numId="11">
    <w:abstractNumId w:val="6"/>
  </w:num>
  <w:num w:numId="12">
    <w:abstractNumId w:val="0"/>
  </w:num>
  <w:num w:numId="13">
    <w:abstractNumId w:val="2"/>
  </w:num>
  <w:num w:numId="14">
    <w:abstractNumId w:val="10"/>
  </w:num>
  <w:num w:numId="15">
    <w:abstractNumId w:val="9"/>
  </w:num>
  <w:num w:numId="16">
    <w:abstractNumId w:val="19"/>
  </w:num>
  <w:num w:numId="17">
    <w:abstractNumId w:val="3"/>
  </w:num>
  <w:num w:numId="18">
    <w:abstractNumId w:val="24"/>
  </w:num>
  <w:num w:numId="19">
    <w:abstractNumId w:val="21"/>
  </w:num>
  <w:num w:numId="20">
    <w:abstractNumId w:val="17"/>
  </w:num>
  <w:num w:numId="21">
    <w:abstractNumId w:val="23"/>
  </w:num>
  <w:num w:numId="22">
    <w:abstractNumId w:val="5"/>
  </w:num>
  <w:num w:numId="23">
    <w:abstractNumId w:val="16"/>
  </w:num>
  <w:num w:numId="24">
    <w:abstractNumId w:val="11"/>
  </w:num>
  <w:num w:numId="25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017"/>
    <w:rsid w:val="000015D2"/>
    <w:rsid w:val="00003B30"/>
    <w:rsid w:val="00013E63"/>
    <w:rsid w:val="00020435"/>
    <w:rsid w:val="000234CA"/>
    <w:rsid w:val="000273BC"/>
    <w:rsid w:val="00032D7E"/>
    <w:rsid w:val="000338B7"/>
    <w:rsid w:val="00042F40"/>
    <w:rsid w:val="00043319"/>
    <w:rsid w:val="00045CA6"/>
    <w:rsid w:val="00052382"/>
    <w:rsid w:val="00053874"/>
    <w:rsid w:val="000635BF"/>
    <w:rsid w:val="0006568A"/>
    <w:rsid w:val="00073E4C"/>
    <w:rsid w:val="00074DF5"/>
    <w:rsid w:val="00076F0F"/>
    <w:rsid w:val="00084253"/>
    <w:rsid w:val="0008799B"/>
    <w:rsid w:val="00095C07"/>
    <w:rsid w:val="00096019"/>
    <w:rsid w:val="000A06AD"/>
    <w:rsid w:val="000B006B"/>
    <w:rsid w:val="000B183D"/>
    <w:rsid w:val="000D0EDB"/>
    <w:rsid w:val="000D1F49"/>
    <w:rsid w:val="000E0290"/>
    <w:rsid w:val="000F2453"/>
    <w:rsid w:val="000F5C88"/>
    <w:rsid w:val="000F7BE3"/>
    <w:rsid w:val="001104B0"/>
    <w:rsid w:val="00115041"/>
    <w:rsid w:val="00120473"/>
    <w:rsid w:val="0013187B"/>
    <w:rsid w:val="00141119"/>
    <w:rsid w:val="00143A0F"/>
    <w:rsid w:val="00152D6F"/>
    <w:rsid w:val="001603D6"/>
    <w:rsid w:val="001727CA"/>
    <w:rsid w:val="00175979"/>
    <w:rsid w:val="0018406D"/>
    <w:rsid w:val="00194520"/>
    <w:rsid w:val="001A3D48"/>
    <w:rsid w:val="001C2CCF"/>
    <w:rsid w:val="001C2D02"/>
    <w:rsid w:val="001C39A4"/>
    <w:rsid w:val="001C6D98"/>
    <w:rsid w:val="001C769C"/>
    <w:rsid w:val="001E4E2C"/>
    <w:rsid w:val="001F6815"/>
    <w:rsid w:val="00206913"/>
    <w:rsid w:val="002266F7"/>
    <w:rsid w:val="002269B3"/>
    <w:rsid w:val="00233362"/>
    <w:rsid w:val="002372FD"/>
    <w:rsid w:val="002403E6"/>
    <w:rsid w:val="0024054C"/>
    <w:rsid w:val="00257252"/>
    <w:rsid w:val="00261C01"/>
    <w:rsid w:val="002626A8"/>
    <w:rsid w:val="00266D5B"/>
    <w:rsid w:val="00270257"/>
    <w:rsid w:val="0028125A"/>
    <w:rsid w:val="0028316E"/>
    <w:rsid w:val="0028722B"/>
    <w:rsid w:val="002A4ED5"/>
    <w:rsid w:val="002A51AE"/>
    <w:rsid w:val="002A5296"/>
    <w:rsid w:val="002A648D"/>
    <w:rsid w:val="002B69B4"/>
    <w:rsid w:val="002C0875"/>
    <w:rsid w:val="002C0B7F"/>
    <w:rsid w:val="002C53DA"/>
    <w:rsid w:val="002C56E6"/>
    <w:rsid w:val="002D2D5B"/>
    <w:rsid w:val="002D3A9F"/>
    <w:rsid w:val="002E1090"/>
    <w:rsid w:val="002F4EC8"/>
    <w:rsid w:val="002F71DF"/>
    <w:rsid w:val="00302EF5"/>
    <w:rsid w:val="00304E61"/>
    <w:rsid w:val="0031267D"/>
    <w:rsid w:val="00324818"/>
    <w:rsid w:val="00334656"/>
    <w:rsid w:val="00344250"/>
    <w:rsid w:val="00345DC9"/>
    <w:rsid w:val="00354B3D"/>
    <w:rsid w:val="00360F6C"/>
    <w:rsid w:val="00361E11"/>
    <w:rsid w:val="00375374"/>
    <w:rsid w:val="00391385"/>
    <w:rsid w:val="00392529"/>
    <w:rsid w:val="0039571B"/>
    <w:rsid w:val="0039760F"/>
    <w:rsid w:val="003A37BC"/>
    <w:rsid w:val="003A7927"/>
    <w:rsid w:val="003B346F"/>
    <w:rsid w:val="003B4744"/>
    <w:rsid w:val="003C2744"/>
    <w:rsid w:val="003D4517"/>
    <w:rsid w:val="003D51B6"/>
    <w:rsid w:val="003E1049"/>
    <w:rsid w:val="003E3218"/>
    <w:rsid w:val="003E6A32"/>
    <w:rsid w:val="003F0847"/>
    <w:rsid w:val="003F566F"/>
    <w:rsid w:val="003F7D8E"/>
    <w:rsid w:val="0040090B"/>
    <w:rsid w:val="004013DC"/>
    <w:rsid w:val="0041520E"/>
    <w:rsid w:val="00431595"/>
    <w:rsid w:val="00431748"/>
    <w:rsid w:val="004368A6"/>
    <w:rsid w:val="00441AEF"/>
    <w:rsid w:val="004432FB"/>
    <w:rsid w:val="0044541E"/>
    <w:rsid w:val="00446538"/>
    <w:rsid w:val="004566A1"/>
    <w:rsid w:val="00462B74"/>
    <w:rsid w:val="0046302A"/>
    <w:rsid w:val="00463E3C"/>
    <w:rsid w:val="004840B9"/>
    <w:rsid w:val="00487D2D"/>
    <w:rsid w:val="00493093"/>
    <w:rsid w:val="004963B8"/>
    <w:rsid w:val="004A515D"/>
    <w:rsid w:val="004B431D"/>
    <w:rsid w:val="004C4292"/>
    <w:rsid w:val="004C4B9A"/>
    <w:rsid w:val="004D12C2"/>
    <w:rsid w:val="004D2FD4"/>
    <w:rsid w:val="004D5D62"/>
    <w:rsid w:val="004E55F5"/>
    <w:rsid w:val="004E69C7"/>
    <w:rsid w:val="004F2F34"/>
    <w:rsid w:val="004F7813"/>
    <w:rsid w:val="0050247E"/>
    <w:rsid w:val="00502E1F"/>
    <w:rsid w:val="00503861"/>
    <w:rsid w:val="005112D0"/>
    <w:rsid w:val="005126FA"/>
    <w:rsid w:val="00513D86"/>
    <w:rsid w:val="00534635"/>
    <w:rsid w:val="00541597"/>
    <w:rsid w:val="00553A32"/>
    <w:rsid w:val="00562601"/>
    <w:rsid w:val="00562E29"/>
    <w:rsid w:val="0057256E"/>
    <w:rsid w:val="00573C9A"/>
    <w:rsid w:val="00574AB9"/>
    <w:rsid w:val="00577E06"/>
    <w:rsid w:val="00582B1C"/>
    <w:rsid w:val="005845D1"/>
    <w:rsid w:val="005910A4"/>
    <w:rsid w:val="005A3BF7"/>
    <w:rsid w:val="005C050F"/>
    <w:rsid w:val="005C2289"/>
    <w:rsid w:val="005C5883"/>
    <w:rsid w:val="005D6F12"/>
    <w:rsid w:val="005E1310"/>
    <w:rsid w:val="005E709A"/>
    <w:rsid w:val="005F2035"/>
    <w:rsid w:val="005F6C27"/>
    <w:rsid w:val="005F7990"/>
    <w:rsid w:val="0061747B"/>
    <w:rsid w:val="00620F1F"/>
    <w:rsid w:val="006250A2"/>
    <w:rsid w:val="0062799B"/>
    <w:rsid w:val="0063739C"/>
    <w:rsid w:val="00641D44"/>
    <w:rsid w:val="00650259"/>
    <w:rsid w:val="00653A54"/>
    <w:rsid w:val="00672125"/>
    <w:rsid w:val="00676191"/>
    <w:rsid w:val="006816BC"/>
    <w:rsid w:val="006B70BE"/>
    <w:rsid w:val="006C166E"/>
    <w:rsid w:val="006C20D5"/>
    <w:rsid w:val="006C71D2"/>
    <w:rsid w:val="006D2FCB"/>
    <w:rsid w:val="006D7165"/>
    <w:rsid w:val="006E1448"/>
    <w:rsid w:val="006E3328"/>
    <w:rsid w:val="006F3887"/>
    <w:rsid w:val="006F7D0D"/>
    <w:rsid w:val="00710312"/>
    <w:rsid w:val="00724326"/>
    <w:rsid w:val="0072657E"/>
    <w:rsid w:val="00733470"/>
    <w:rsid w:val="0073646A"/>
    <w:rsid w:val="00744358"/>
    <w:rsid w:val="00745CB0"/>
    <w:rsid w:val="007532B3"/>
    <w:rsid w:val="00770F25"/>
    <w:rsid w:val="007755C8"/>
    <w:rsid w:val="0077619E"/>
    <w:rsid w:val="00781492"/>
    <w:rsid w:val="00787DD4"/>
    <w:rsid w:val="007A2D87"/>
    <w:rsid w:val="007A35A8"/>
    <w:rsid w:val="007A42CA"/>
    <w:rsid w:val="007A7C83"/>
    <w:rsid w:val="007B0A85"/>
    <w:rsid w:val="007B200C"/>
    <w:rsid w:val="007B74E9"/>
    <w:rsid w:val="007C6A52"/>
    <w:rsid w:val="007D545B"/>
    <w:rsid w:val="007D7721"/>
    <w:rsid w:val="00806FF3"/>
    <w:rsid w:val="0082043E"/>
    <w:rsid w:val="008222FD"/>
    <w:rsid w:val="00834387"/>
    <w:rsid w:val="00835CEF"/>
    <w:rsid w:val="00842ACD"/>
    <w:rsid w:val="00842E88"/>
    <w:rsid w:val="00867E0C"/>
    <w:rsid w:val="008859E9"/>
    <w:rsid w:val="00896993"/>
    <w:rsid w:val="008A76DB"/>
    <w:rsid w:val="008B28EF"/>
    <w:rsid w:val="008C0E12"/>
    <w:rsid w:val="008C320C"/>
    <w:rsid w:val="008C6688"/>
    <w:rsid w:val="008D7FD7"/>
    <w:rsid w:val="008E203A"/>
    <w:rsid w:val="008F01FA"/>
    <w:rsid w:val="008F6291"/>
    <w:rsid w:val="0090021E"/>
    <w:rsid w:val="00905BCD"/>
    <w:rsid w:val="0091229C"/>
    <w:rsid w:val="00923010"/>
    <w:rsid w:val="00930306"/>
    <w:rsid w:val="009363FF"/>
    <w:rsid w:val="00940E73"/>
    <w:rsid w:val="0095144E"/>
    <w:rsid w:val="00970C31"/>
    <w:rsid w:val="00975DAF"/>
    <w:rsid w:val="0098597D"/>
    <w:rsid w:val="009915C9"/>
    <w:rsid w:val="00991B30"/>
    <w:rsid w:val="00993934"/>
    <w:rsid w:val="009B6586"/>
    <w:rsid w:val="009D406B"/>
    <w:rsid w:val="009D686F"/>
    <w:rsid w:val="009F2638"/>
    <w:rsid w:val="009F619A"/>
    <w:rsid w:val="009F6DDE"/>
    <w:rsid w:val="00A0207A"/>
    <w:rsid w:val="00A07DDC"/>
    <w:rsid w:val="00A22488"/>
    <w:rsid w:val="00A264A6"/>
    <w:rsid w:val="00A370A8"/>
    <w:rsid w:val="00A53623"/>
    <w:rsid w:val="00A60442"/>
    <w:rsid w:val="00A827F5"/>
    <w:rsid w:val="00A8501A"/>
    <w:rsid w:val="00A86435"/>
    <w:rsid w:val="00A87C3A"/>
    <w:rsid w:val="00A96A1B"/>
    <w:rsid w:val="00AB37F7"/>
    <w:rsid w:val="00AC2926"/>
    <w:rsid w:val="00AE763B"/>
    <w:rsid w:val="00AE7FF1"/>
    <w:rsid w:val="00AF2AF7"/>
    <w:rsid w:val="00B00AA7"/>
    <w:rsid w:val="00B01A4B"/>
    <w:rsid w:val="00B04A50"/>
    <w:rsid w:val="00B14F8E"/>
    <w:rsid w:val="00B15BE6"/>
    <w:rsid w:val="00B160CA"/>
    <w:rsid w:val="00B165B2"/>
    <w:rsid w:val="00B321CC"/>
    <w:rsid w:val="00B459EE"/>
    <w:rsid w:val="00B54E54"/>
    <w:rsid w:val="00B565B4"/>
    <w:rsid w:val="00B6035E"/>
    <w:rsid w:val="00B661C3"/>
    <w:rsid w:val="00B80660"/>
    <w:rsid w:val="00BA13FE"/>
    <w:rsid w:val="00BB04C0"/>
    <w:rsid w:val="00BC1E1E"/>
    <w:rsid w:val="00BD2AC4"/>
    <w:rsid w:val="00BD4753"/>
    <w:rsid w:val="00BD5CB1"/>
    <w:rsid w:val="00BE4354"/>
    <w:rsid w:val="00BE62EE"/>
    <w:rsid w:val="00BF040F"/>
    <w:rsid w:val="00BF39A7"/>
    <w:rsid w:val="00BF4760"/>
    <w:rsid w:val="00C003BA"/>
    <w:rsid w:val="00C11FF8"/>
    <w:rsid w:val="00C12393"/>
    <w:rsid w:val="00C23EC9"/>
    <w:rsid w:val="00C41B13"/>
    <w:rsid w:val="00C427EB"/>
    <w:rsid w:val="00C46878"/>
    <w:rsid w:val="00C52700"/>
    <w:rsid w:val="00C5340B"/>
    <w:rsid w:val="00C61BFA"/>
    <w:rsid w:val="00C73521"/>
    <w:rsid w:val="00C75C2B"/>
    <w:rsid w:val="00C800FC"/>
    <w:rsid w:val="00C81922"/>
    <w:rsid w:val="00C876FC"/>
    <w:rsid w:val="00CA6B21"/>
    <w:rsid w:val="00CB014A"/>
    <w:rsid w:val="00CB02C9"/>
    <w:rsid w:val="00CB10F5"/>
    <w:rsid w:val="00CB4A51"/>
    <w:rsid w:val="00CC0C8D"/>
    <w:rsid w:val="00CC0EE8"/>
    <w:rsid w:val="00CD4532"/>
    <w:rsid w:val="00CD47B0"/>
    <w:rsid w:val="00CE3A63"/>
    <w:rsid w:val="00CE6104"/>
    <w:rsid w:val="00CE7918"/>
    <w:rsid w:val="00CF16C8"/>
    <w:rsid w:val="00CF185A"/>
    <w:rsid w:val="00CF2C02"/>
    <w:rsid w:val="00CF48B5"/>
    <w:rsid w:val="00CF660C"/>
    <w:rsid w:val="00D0273D"/>
    <w:rsid w:val="00D0521E"/>
    <w:rsid w:val="00D16163"/>
    <w:rsid w:val="00D2420B"/>
    <w:rsid w:val="00D32215"/>
    <w:rsid w:val="00D356CA"/>
    <w:rsid w:val="00D3584D"/>
    <w:rsid w:val="00D5106F"/>
    <w:rsid w:val="00D54C18"/>
    <w:rsid w:val="00D607E4"/>
    <w:rsid w:val="00D755B1"/>
    <w:rsid w:val="00D7572F"/>
    <w:rsid w:val="00D952F7"/>
    <w:rsid w:val="00DA027C"/>
    <w:rsid w:val="00DA3BEA"/>
    <w:rsid w:val="00DB336E"/>
    <w:rsid w:val="00DB3FAD"/>
    <w:rsid w:val="00DC17BF"/>
    <w:rsid w:val="00DD1312"/>
    <w:rsid w:val="00DD447B"/>
    <w:rsid w:val="00DE0017"/>
    <w:rsid w:val="00DF0832"/>
    <w:rsid w:val="00DF1723"/>
    <w:rsid w:val="00E02513"/>
    <w:rsid w:val="00E0535A"/>
    <w:rsid w:val="00E12526"/>
    <w:rsid w:val="00E17944"/>
    <w:rsid w:val="00E2711F"/>
    <w:rsid w:val="00E32301"/>
    <w:rsid w:val="00E35C07"/>
    <w:rsid w:val="00E61C09"/>
    <w:rsid w:val="00E677FE"/>
    <w:rsid w:val="00E761BD"/>
    <w:rsid w:val="00E852E8"/>
    <w:rsid w:val="00E93A0D"/>
    <w:rsid w:val="00EA1949"/>
    <w:rsid w:val="00EB3A07"/>
    <w:rsid w:val="00EB3B58"/>
    <w:rsid w:val="00EB45FC"/>
    <w:rsid w:val="00EB5754"/>
    <w:rsid w:val="00EC349F"/>
    <w:rsid w:val="00EC7359"/>
    <w:rsid w:val="00ED0091"/>
    <w:rsid w:val="00ED19E2"/>
    <w:rsid w:val="00EE3054"/>
    <w:rsid w:val="00EF2731"/>
    <w:rsid w:val="00F00606"/>
    <w:rsid w:val="00F01256"/>
    <w:rsid w:val="00F137E9"/>
    <w:rsid w:val="00F151CA"/>
    <w:rsid w:val="00F26253"/>
    <w:rsid w:val="00F41713"/>
    <w:rsid w:val="00F50A2B"/>
    <w:rsid w:val="00F5418C"/>
    <w:rsid w:val="00F549BE"/>
    <w:rsid w:val="00F64725"/>
    <w:rsid w:val="00F67D52"/>
    <w:rsid w:val="00F76AF8"/>
    <w:rsid w:val="00F92C2D"/>
    <w:rsid w:val="00F946C6"/>
    <w:rsid w:val="00F96EE5"/>
    <w:rsid w:val="00FB1FBC"/>
    <w:rsid w:val="00FB4025"/>
    <w:rsid w:val="00FC2441"/>
    <w:rsid w:val="00FC7475"/>
    <w:rsid w:val="00FE19C2"/>
    <w:rsid w:val="00FE2E33"/>
    <w:rsid w:val="00FE78A0"/>
    <w:rsid w:val="00FF2887"/>
    <w:rsid w:val="00FF511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820D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0" w:defQFormat="0" w:count="267">
    <w:lsdException w:name="Normal" w:semiHidden="0" w:uiPriority="1" w:qFormat="1"/>
    <w:lsdException w:name="heading 1" w:semiHidden="0" w:uiPriority="1" w:qFormat="1"/>
    <w:lsdException w:name="heading 2" w:uiPriority="1" w:unhideWhenUsed="1" w:qFormat="1"/>
    <w:lsdException w:name="heading 3" w:uiPriority="1" w:unhideWhenUsed="1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 w:qFormat="1"/>
    <w:lsdException w:name="toc 2" w:uiPriority="39" w:unhideWhenUsed="1"/>
    <w:lsdException w:name="toc 3" w:uiPriority="39" w:unhideWhenUsed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nhideWhenUsed="1"/>
    <w:lsdException w:name="footnote text" w:unhideWhenUsed="1"/>
    <w:lsdException w:name="annotation text" w:unhideWhenUsed="1"/>
    <w:lsdException w:name="header" w:unhideWhenUsed="1" w:qFormat="1"/>
    <w:lsdException w:name="footer" w:unhideWhenUsed="1" w:qFormat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List Bullet" w:unhideWhenUsed="1"/>
    <w:lsdException w:name="List Number" w:unhideWhenUsed="1"/>
    <w:lsdException w:name="List Bullet 2" w:unhideWhenUsed="1"/>
    <w:lsdException w:name="List Number 2" w:unhideWhenUsed="1"/>
    <w:lsdException w:name="Title" w:semiHidden="0" w:uiPriority="10" w:qFormat="1"/>
    <w:lsdException w:name="Closing" w:unhideWhenUsed="1"/>
    <w:lsdException w:name="Default Paragraph Font" w:uiPriority="1" w:unhideWhenUsed="1"/>
    <w:lsdException w:name="Body Text" w:uiPriority="1" w:unhideWhenUsed="1" w:qFormat="1"/>
    <w:lsdException w:name="Body Text Indent" w:unhideWhenUsed="1"/>
    <w:lsdException w:name="Message Header" w:unhideWhenUsed="1"/>
    <w:lsdException w:name="Subtitle" w:uiPriority="11" w:qFormat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22" w:qFormat="1"/>
    <w:lsdException w:name="Emphasis" w:uiPriority="2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0"/>
    <w:lsdException w:name="Table Theme" w:unhideWhenUsed="1"/>
    <w:lsdException w:name="No Spacing" w:semiHidden="0" w:uiPriority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/>
    <w:lsdException w:name="Intense Quote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  <w:style w:type="character" w:customStyle="1" w:styleId="UnresolvedMention">
    <w:name w:val="Unresolved Mention"/>
    <w:basedOn w:val="DefaultParagraphFont"/>
    <w:uiPriority w:val="99"/>
    <w:semiHidden/>
    <w:rsid w:val="0028316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semiHidden/>
    <w:qFormat/>
    <w:rsid w:val="002A51A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0" w:defQFormat="0" w:count="267">
    <w:lsdException w:name="Normal" w:semiHidden="0" w:uiPriority="1" w:qFormat="1"/>
    <w:lsdException w:name="heading 1" w:semiHidden="0" w:uiPriority="1" w:qFormat="1"/>
    <w:lsdException w:name="heading 2" w:uiPriority="1" w:unhideWhenUsed="1" w:qFormat="1"/>
    <w:lsdException w:name="heading 3" w:uiPriority="1" w:unhideWhenUsed="1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 w:qFormat="1"/>
    <w:lsdException w:name="toc 2" w:uiPriority="39" w:unhideWhenUsed="1"/>
    <w:lsdException w:name="toc 3" w:uiPriority="39" w:unhideWhenUsed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nhideWhenUsed="1"/>
    <w:lsdException w:name="footnote text" w:unhideWhenUsed="1"/>
    <w:lsdException w:name="annotation text" w:unhideWhenUsed="1"/>
    <w:lsdException w:name="header" w:unhideWhenUsed="1" w:qFormat="1"/>
    <w:lsdException w:name="footer" w:unhideWhenUsed="1" w:qFormat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List Bullet" w:unhideWhenUsed="1"/>
    <w:lsdException w:name="List Number" w:unhideWhenUsed="1"/>
    <w:lsdException w:name="List Bullet 2" w:unhideWhenUsed="1"/>
    <w:lsdException w:name="List Number 2" w:unhideWhenUsed="1"/>
    <w:lsdException w:name="Title" w:semiHidden="0" w:uiPriority="10" w:qFormat="1"/>
    <w:lsdException w:name="Closing" w:unhideWhenUsed="1"/>
    <w:lsdException w:name="Default Paragraph Font" w:uiPriority="1" w:unhideWhenUsed="1"/>
    <w:lsdException w:name="Body Text" w:uiPriority="1" w:unhideWhenUsed="1" w:qFormat="1"/>
    <w:lsdException w:name="Body Text Indent" w:unhideWhenUsed="1"/>
    <w:lsdException w:name="Message Header" w:unhideWhenUsed="1"/>
    <w:lsdException w:name="Subtitle" w:uiPriority="11" w:qFormat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22" w:qFormat="1"/>
    <w:lsdException w:name="Emphasis" w:uiPriority="2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0"/>
    <w:lsdException w:name="Table Theme" w:unhideWhenUsed="1"/>
    <w:lsdException w:name="No Spacing" w:semiHidden="0" w:uiPriority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/>
    <w:lsdException w:name="Intense Quote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  <w:style w:type="character" w:customStyle="1" w:styleId="UnresolvedMention">
    <w:name w:val="Unresolved Mention"/>
    <w:basedOn w:val="DefaultParagraphFont"/>
    <w:uiPriority w:val="99"/>
    <w:semiHidden/>
    <w:rsid w:val="0028316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semiHidden/>
    <w:qFormat/>
    <w:rsid w:val="002A51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vianamiller@gmail.com" TargetMode="External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458B86C666F4FF09F6BBF0BC83BF8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E194C0-FBA1-46F0-A64E-91F4CFCBE3AB}"/>
      </w:docPartPr>
      <w:docPartBody>
        <w:p w:rsidR="00A71187" w:rsidRDefault="00F37658">
          <w:pPr>
            <w:pStyle w:val="1458B86C666F4FF09F6BBF0BC83BF8AA"/>
          </w:pPr>
          <w:r w:rsidRPr="002A4ED5">
            <w:t>Phone</w:t>
          </w:r>
        </w:p>
      </w:docPartBody>
    </w:docPart>
    <w:docPart>
      <w:docPartPr>
        <w:name w:val="BB1BC14C196A41EB853C2B7AFA138F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45B583-8616-4E74-868F-2B063B558C5B}"/>
      </w:docPartPr>
      <w:docPartBody>
        <w:p w:rsidR="00A71187" w:rsidRDefault="00F37658">
          <w:pPr>
            <w:pStyle w:val="BB1BC14C196A41EB853C2B7AFA138F3B"/>
          </w:pPr>
          <w:r w:rsidRPr="002A4ED5">
            <w:t>Email</w:t>
          </w:r>
        </w:p>
      </w:docPartBody>
    </w:docPart>
    <w:docPart>
      <w:docPartPr>
        <w:name w:val="4941CC7916DC414A9AB7F6C13DC112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88E079-156F-426C-85C0-CE9275858B4A}"/>
      </w:docPartPr>
      <w:docPartBody>
        <w:p w:rsidR="00A71187" w:rsidRDefault="00F37658" w:rsidP="00F37658">
          <w:pPr>
            <w:pStyle w:val="4941CC7916DC414A9AB7F6C13DC1127E"/>
          </w:pPr>
          <w:r w:rsidRPr="002A648D">
            <w:t>Item</w:t>
          </w:r>
        </w:p>
      </w:docPartBody>
    </w:docPart>
    <w:docPart>
      <w:docPartPr>
        <w:name w:val="9C1E84D7BFC949438C2C5BC31D4861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DFCF0F-8AD5-44E8-912A-EDFF3B405A2E}"/>
      </w:docPartPr>
      <w:docPartBody>
        <w:p w:rsidR="00A71187" w:rsidRDefault="00F37658" w:rsidP="00F37658">
          <w:pPr>
            <w:pStyle w:val="9C1E84D7BFC949438C2C5BC31D486109"/>
          </w:pPr>
          <w:r w:rsidRPr="002A4ED5">
            <w:t>Description</w:t>
          </w:r>
        </w:p>
      </w:docPartBody>
    </w:docPart>
    <w:docPart>
      <w:docPartPr>
        <w:name w:val="4B5C6589D94D4F76B6FAFA953F928D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4A08B7-F47D-45A3-A30B-9E6F4BEF057A}"/>
      </w:docPartPr>
      <w:docPartBody>
        <w:p w:rsidR="00A71187" w:rsidRDefault="00F37658" w:rsidP="00F37658">
          <w:pPr>
            <w:pStyle w:val="4B5C6589D94D4F76B6FAFA953F928D5A"/>
          </w:pPr>
          <w:r w:rsidRPr="002A4ED5">
            <w:t>Unit Price</w:t>
          </w:r>
        </w:p>
      </w:docPartBody>
    </w:docPart>
    <w:docPart>
      <w:docPartPr>
        <w:name w:val="F0A70CDD0EEB48C8BC64F30BC20511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095581-CA1D-42B3-94E7-17D50F59ACEF}"/>
      </w:docPartPr>
      <w:docPartBody>
        <w:p w:rsidR="00A71187" w:rsidRDefault="00F37658" w:rsidP="00F37658">
          <w:pPr>
            <w:pStyle w:val="F0A70CDD0EEB48C8BC64F30BC20511BC"/>
          </w:pPr>
          <w:r w:rsidRPr="002A4ED5">
            <w:t>Amount</w:t>
          </w:r>
        </w:p>
      </w:docPartBody>
    </w:docPart>
    <w:docPart>
      <w:docPartPr>
        <w:name w:val="3D5DD1DAC77E4692B61885AF83848C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D76344-87F9-4628-9A68-F842A4146707}"/>
      </w:docPartPr>
      <w:docPartBody>
        <w:p w:rsidR="00A71187" w:rsidRDefault="00F37658" w:rsidP="00F37658">
          <w:pPr>
            <w:pStyle w:val="3D5DD1DAC77E4692B61885AF83848CBA"/>
          </w:pPr>
          <w:r w:rsidRPr="002A4ED5">
            <w:t>Total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658"/>
    <w:rsid w:val="0024439C"/>
    <w:rsid w:val="003834C6"/>
    <w:rsid w:val="00475DEB"/>
    <w:rsid w:val="00A71187"/>
    <w:rsid w:val="00B342D0"/>
    <w:rsid w:val="00F37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2E35E39CE8C46B78C811F57E5F06EFD">
    <w:name w:val="62E35E39CE8C46B78C811F57E5F06EFD"/>
  </w:style>
  <w:style w:type="paragraph" w:customStyle="1" w:styleId="1458B86C666F4FF09F6BBF0BC83BF8AA">
    <w:name w:val="1458B86C666F4FF09F6BBF0BC83BF8AA"/>
  </w:style>
  <w:style w:type="paragraph" w:customStyle="1" w:styleId="BB1BC14C196A41EB853C2B7AFA138F3B">
    <w:name w:val="BB1BC14C196A41EB853C2B7AFA138F3B"/>
  </w:style>
  <w:style w:type="paragraph" w:customStyle="1" w:styleId="8433C6BC25544F639B693614752C4703">
    <w:name w:val="8433C6BC25544F639B693614752C4703"/>
  </w:style>
  <w:style w:type="paragraph" w:customStyle="1" w:styleId="088DF0E9A65340EC86B367D715F3E5B0">
    <w:name w:val="088DF0E9A65340EC86B367D715F3E5B0"/>
  </w:style>
  <w:style w:type="paragraph" w:customStyle="1" w:styleId="1F6BA8F6E7C94F96A33FE4BF39D50574">
    <w:name w:val="1F6BA8F6E7C94F96A33FE4BF39D50574"/>
  </w:style>
  <w:style w:type="paragraph" w:customStyle="1" w:styleId="43A7EF2E6B734C67A600A646CC95277D">
    <w:name w:val="43A7EF2E6B734C67A600A646CC95277D"/>
  </w:style>
  <w:style w:type="paragraph" w:customStyle="1" w:styleId="1145673CCA134BA199240C32134095D6">
    <w:name w:val="1145673CCA134BA199240C32134095D6"/>
  </w:style>
  <w:style w:type="paragraph" w:customStyle="1" w:styleId="00B132C0C3FD41D69E0BE3A09B33F84C">
    <w:name w:val="00B132C0C3FD41D69E0BE3A09B33F84C"/>
  </w:style>
  <w:style w:type="paragraph" w:customStyle="1" w:styleId="F9BD269A8BC84CE5A8BADC2AAA096AF0">
    <w:name w:val="F9BD269A8BC84CE5A8BADC2AAA096AF0"/>
  </w:style>
  <w:style w:type="paragraph" w:customStyle="1" w:styleId="45E3C3CB4A9E4811AAD54B887A348AB6">
    <w:name w:val="45E3C3CB4A9E4811AAD54B887A348AB6"/>
  </w:style>
  <w:style w:type="paragraph" w:customStyle="1" w:styleId="31A8F49ACA1C4220A038759D9C86C6B4">
    <w:name w:val="31A8F49ACA1C4220A038759D9C86C6B4"/>
  </w:style>
  <w:style w:type="paragraph" w:customStyle="1" w:styleId="0C451F9F591F4435AAFD5D5BBC242420">
    <w:name w:val="0C451F9F591F4435AAFD5D5BBC242420"/>
  </w:style>
  <w:style w:type="paragraph" w:customStyle="1" w:styleId="FB28CFCCDF78482CA44D9598724917EE">
    <w:name w:val="FB28CFCCDF78482CA44D9598724917EE"/>
  </w:style>
  <w:style w:type="paragraph" w:customStyle="1" w:styleId="32A7E25C1F8342C5BE271D5BC1FFC5F8">
    <w:name w:val="32A7E25C1F8342C5BE271D5BC1FFC5F8"/>
  </w:style>
  <w:style w:type="paragraph" w:customStyle="1" w:styleId="9D10842C6EDE42F4BB4F42600EF22A48">
    <w:name w:val="9D10842C6EDE42F4BB4F42600EF22A48"/>
    <w:rsid w:val="00F37658"/>
  </w:style>
  <w:style w:type="paragraph" w:customStyle="1" w:styleId="52184E37A5D54175A5F84D84BE7E831E">
    <w:name w:val="52184E37A5D54175A5F84D84BE7E831E"/>
    <w:rsid w:val="00F37658"/>
  </w:style>
  <w:style w:type="paragraph" w:customStyle="1" w:styleId="C0DA778D058247A68952F35562BD0EFD">
    <w:name w:val="C0DA778D058247A68952F35562BD0EFD"/>
    <w:rsid w:val="00F37658"/>
  </w:style>
  <w:style w:type="paragraph" w:customStyle="1" w:styleId="23875609DDE54576B6316FAE007AF977">
    <w:name w:val="23875609DDE54576B6316FAE007AF977"/>
    <w:rsid w:val="00F37658"/>
  </w:style>
  <w:style w:type="paragraph" w:customStyle="1" w:styleId="B6630040223349319109EF2D8611E9DF">
    <w:name w:val="B6630040223349319109EF2D8611E9DF"/>
    <w:rsid w:val="00F37658"/>
  </w:style>
  <w:style w:type="paragraph" w:customStyle="1" w:styleId="D289B7A0A2BB477189F14C208377961F">
    <w:name w:val="D289B7A0A2BB477189F14C208377961F"/>
    <w:rsid w:val="00F37658"/>
  </w:style>
  <w:style w:type="paragraph" w:customStyle="1" w:styleId="62E25F9C07CC426E80F7A731974A1014">
    <w:name w:val="62E25F9C07CC426E80F7A731974A1014"/>
    <w:rsid w:val="00F37658"/>
  </w:style>
  <w:style w:type="paragraph" w:customStyle="1" w:styleId="A99027E757064E048EB4E613F12AA717">
    <w:name w:val="A99027E757064E048EB4E613F12AA717"/>
    <w:rsid w:val="00F37658"/>
  </w:style>
  <w:style w:type="paragraph" w:customStyle="1" w:styleId="B018D3F4D99247EFA5840DEA43A92BED">
    <w:name w:val="B018D3F4D99247EFA5840DEA43A92BED"/>
    <w:rsid w:val="00F37658"/>
  </w:style>
  <w:style w:type="paragraph" w:customStyle="1" w:styleId="85DD5C254B8B47BBA784B6DEB37435DD">
    <w:name w:val="85DD5C254B8B47BBA784B6DEB37435DD"/>
    <w:rsid w:val="00F37658"/>
  </w:style>
  <w:style w:type="paragraph" w:customStyle="1" w:styleId="1D8BE54FF020412AB37ABB7C6618E9F6">
    <w:name w:val="1D8BE54FF020412AB37ABB7C6618E9F6"/>
    <w:rsid w:val="00F37658"/>
  </w:style>
  <w:style w:type="paragraph" w:customStyle="1" w:styleId="2E8BF897CF4B4A46907CEA3DFDED9412">
    <w:name w:val="2E8BF897CF4B4A46907CEA3DFDED9412"/>
    <w:rsid w:val="00F37658"/>
  </w:style>
  <w:style w:type="paragraph" w:customStyle="1" w:styleId="523CF645536E4BA7A0DA51B287E22762">
    <w:name w:val="523CF645536E4BA7A0DA51B287E22762"/>
    <w:rsid w:val="00F37658"/>
  </w:style>
  <w:style w:type="paragraph" w:customStyle="1" w:styleId="6145F62B6B0B43A7909730C5996C6EA4">
    <w:name w:val="6145F62B6B0B43A7909730C5996C6EA4"/>
    <w:rsid w:val="00F37658"/>
  </w:style>
  <w:style w:type="paragraph" w:customStyle="1" w:styleId="DC824D8500CC44EBAE39CB26F3D04FBD">
    <w:name w:val="DC824D8500CC44EBAE39CB26F3D04FBD"/>
    <w:rsid w:val="00F37658"/>
  </w:style>
  <w:style w:type="paragraph" w:customStyle="1" w:styleId="1B2C51A0FABC43C2B3BD2C2E4953B8A7">
    <w:name w:val="1B2C51A0FABC43C2B3BD2C2E4953B8A7"/>
    <w:rsid w:val="00F37658"/>
  </w:style>
  <w:style w:type="paragraph" w:customStyle="1" w:styleId="4941CC7916DC414A9AB7F6C13DC1127E">
    <w:name w:val="4941CC7916DC414A9AB7F6C13DC1127E"/>
    <w:rsid w:val="00F37658"/>
  </w:style>
  <w:style w:type="paragraph" w:customStyle="1" w:styleId="9C1E84D7BFC949438C2C5BC31D486109">
    <w:name w:val="9C1E84D7BFC949438C2C5BC31D486109"/>
    <w:rsid w:val="00F37658"/>
  </w:style>
  <w:style w:type="paragraph" w:customStyle="1" w:styleId="4B5C6589D94D4F76B6FAFA953F928D5A">
    <w:name w:val="4B5C6589D94D4F76B6FAFA953F928D5A"/>
    <w:rsid w:val="00F37658"/>
  </w:style>
  <w:style w:type="paragraph" w:customStyle="1" w:styleId="F0A70CDD0EEB48C8BC64F30BC20511BC">
    <w:name w:val="F0A70CDD0EEB48C8BC64F30BC20511BC"/>
    <w:rsid w:val="00F37658"/>
  </w:style>
  <w:style w:type="paragraph" w:customStyle="1" w:styleId="3D5DD1DAC77E4692B61885AF83848CBA">
    <w:name w:val="3D5DD1DAC77E4692B61885AF83848CBA"/>
    <w:rsid w:val="00F37658"/>
  </w:style>
  <w:style w:type="paragraph" w:customStyle="1" w:styleId="8C8CAD1FB0344AA1A7114B3E5BBA81D2">
    <w:name w:val="8C8CAD1FB0344AA1A7114B3E5BBA81D2"/>
    <w:rsid w:val="00475DEB"/>
  </w:style>
  <w:style w:type="paragraph" w:customStyle="1" w:styleId="25A7DDB71AFE4AFD9C3990C63B8B8BFA">
    <w:name w:val="25A7DDB71AFE4AFD9C3990C63B8B8BFA"/>
    <w:rsid w:val="00475DE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2E35E39CE8C46B78C811F57E5F06EFD">
    <w:name w:val="62E35E39CE8C46B78C811F57E5F06EFD"/>
  </w:style>
  <w:style w:type="paragraph" w:customStyle="1" w:styleId="1458B86C666F4FF09F6BBF0BC83BF8AA">
    <w:name w:val="1458B86C666F4FF09F6BBF0BC83BF8AA"/>
  </w:style>
  <w:style w:type="paragraph" w:customStyle="1" w:styleId="BB1BC14C196A41EB853C2B7AFA138F3B">
    <w:name w:val="BB1BC14C196A41EB853C2B7AFA138F3B"/>
  </w:style>
  <w:style w:type="paragraph" w:customStyle="1" w:styleId="8433C6BC25544F639B693614752C4703">
    <w:name w:val="8433C6BC25544F639B693614752C4703"/>
  </w:style>
  <w:style w:type="paragraph" w:customStyle="1" w:styleId="088DF0E9A65340EC86B367D715F3E5B0">
    <w:name w:val="088DF0E9A65340EC86B367D715F3E5B0"/>
  </w:style>
  <w:style w:type="paragraph" w:customStyle="1" w:styleId="1F6BA8F6E7C94F96A33FE4BF39D50574">
    <w:name w:val="1F6BA8F6E7C94F96A33FE4BF39D50574"/>
  </w:style>
  <w:style w:type="paragraph" w:customStyle="1" w:styleId="43A7EF2E6B734C67A600A646CC95277D">
    <w:name w:val="43A7EF2E6B734C67A600A646CC95277D"/>
  </w:style>
  <w:style w:type="paragraph" w:customStyle="1" w:styleId="1145673CCA134BA199240C32134095D6">
    <w:name w:val="1145673CCA134BA199240C32134095D6"/>
  </w:style>
  <w:style w:type="paragraph" w:customStyle="1" w:styleId="00B132C0C3FD41D69E0BE3A09B33F84C">
    <w:name w:val="00B132C0C3FD41D69E0BE3A09B33F84C"/>
  </w:style>
  <w:style w:type="paragraph" w:customStyle="1" w:styleId="F9BD269A8BC84CE5A8BADC2AAA096AF0">
    <w:name w:val="F9BD269A8BC84CE5A8BADC2AAA096AF0"/>
  </w:style>
  <w:style w:type="paragraph" w:customStyle="1" w:styleId="45E3C3CB4A9E4811AAD54B887A348AB6">
    <w:name w:val="45E3C3CB4A9E4811AAD54B887A348AB6"/>
  </w:style>
  <w:style w:type="paragraph" w:customStyle="1" w:styleId="31A8F49ACA1C4220A038759D9C86C6B4">
    <w:name w:val="31A8F49ACA1C4220A038759D9C86C6B4"/>
  </w:style>
  <w:style w:type="paragraph" w:customStyle="1" w:styleId="0C451F9F591F4435AAFD5D5BBC242420">
    <w:name w:val="0C451F9F591F4435AAFD5D5BBC242420"/>
  </w:style>
  <w:style w:type="paragraph" w:customStyle="1" w:styleId="FB28CFCCDF78482CA44D9598724917EE">
    <w:name w:val="FB28CFCCDF78482CA44D9598724917EE"/>
  </w:style>
  <w:style w:type="paragraph" w:customStyle="1" w:styleId="32A7E25C1F8342C5BE271D5BC1FFC5F8">
    <w:name w:val="32A7E25C1F8342C5BE271D5BC1FFC5F8"/>
  </w:style>
  <w:style w:type="paragraph" w:customStyle="1" w:styleId="9D10842C6EDE42F4BB4F42600EF22A48">
    <w:name w:val="9D10842C6EDE42F4BB4F42600EF22A48"/>
    <w:rsid w:val="00F37658"/>
  </w:style>
  <w:style w:type="paragraph" w:customStyle="1" w:styleId="52184E37A5D54175A5F84D84BE7E831E">
    <w:name w:val="52184E37A5D54175A5F84D84BE7E831E"/>
    <w:rsid w:val="00F37658"/>
  </w:style>
  <w:style w:type="paragraph" w:customStyle="1" w:styleId="C0DA778D058247A68952F35562BD0EFD">
    <w:name w:val="C0DA778D058247A68952F35562BD0EFD"/>
    <w:rsid w:val="00F37658"/>
  </w:style>
  <w:style w:type="paragraph" w:customStyle="1" w:styleId="23875609DDE54576B6316FAE007AF977">
    <w:name w:val="23875609DDE54576B6316FAE007AF977"/>
    <w:rsid w:val="00F37658"/>
  </w:style>
  <w:style w:type="paragraph" w:customStyle="1" w:styleId="B6630040223349319109EF2D8611E9DF">
    <w:name w:val="B6630040223349319109EF2D8611E9DF"/>
    <w:rsid w:val="00F37658"/>
  </w:style>
  <w:style w:type="paragraph" w:customStyle="1" w:styleId="D289B7A0A2BB477189F14C208377961F">
    <w:name w:val="D289B7A0A2BB477189F14C208377961F"/>
    <w:rsid w:val="00F37658"/>
  </w:style>
  <w:style w:type="paragraph" w:customStyle="1" w:styleId="62E25F9C07CC426E80F7A731974A1014">
    <w:name w:val="62E25F9C07CC426E80F7A731974A1014"/>
    <w:rsid w:val="00F37658"/>
  </w:style>
  <w:style w:type="paragraph" w:customStyle="1" w:styleId="A99027E757064E048EB4E613F12AA717">
    <w:name w:val="A99027E757064E048EB4E613F12AA717"/>
    <w:rsid w:val="00F37658"/>
  </w:style>
  <w:style w:type="paragraph" w:customStyle="1" w:styleId="B018D3F4D99247EFA5840DEA43A92BED">
    <w:name w:val="B018D3F4D99247EFA5840DEA43A92BED"/>
    <w:rsid w:val="00F37658"/>
  </w:style>
  <w:style w:type="paragraph" w:customStyle="1" w:styleId="85DD5C254B8B47BBA784B6DEB37435DD">
    <w:name w:val="85DD5C254B8B47BBA784B6DEB37435DD"/>
    <w:rsid w:val="00F37658"/>
  </w:style>
  <w:style w:type="paragraph" w:customStyle="1" w:styleId="1D8BE54FF020412AB37ABB7C6618E9F6">
    <w:name w:val="1D8BE54FF020412AB37ABB7C6618E9F6"/>
    <w:rsid w:val="00F37658"/>
  </w:style>
  <w:style w:type="paragraph" w:customStyle="1" w:styleId="2E8BF897CF4B4A46907CEA3DFDED9412">
    <w:name w:val="2E8BF897CF4B4A46907CEA3DFDED9412"/>
    <w:rsid w:val="00F37658"/>
  </w:style>
  <w:style w:type="paragraph" w:customStyle="1" w:styleId="523CF645536E4BA7A0DA51B287E22762">
    <w:name w:val="523CF645536E4BA7A0DA51B287E22762"/>
    <w:rsid w:val="00F37658"/>
  </w:style>
  <w:style w:type="paragraph" w:customStyle="1" w:styleId="6145F62B6B0B43A7909730C5996C6EA4">
    <w:name w:val="6145F62B6B0B43A7909730C5996C6EA4"/>
    <w:rsid w:val="00F37658"/>
  </w:style>
  <w:style w:type="paragraph" w:customStyle="1" w:styleId="DC824D8500CC44EBAE39CB26F3D04FBD">
    <w:name w:val="DC824D8500CC44EBAE39CB26F3D04FBD"/>
    <w:rsid w:val="00F37658"/>
  </w:style>
  <w:style w:type="paragraph" w:customStyle="1" w:styleId="1B2C51A0FABC43C2B3BD2C2E4953B8A7">
    <w:name w:val="1B2C51A0FABC43C2B3BD2C2E4953B8A7"/>
    <w:rsid w:val="00F37658"/>
  </w:style>
  <w:style w:type="paragraph" w:customStyle="1" w:styleId="4941CC7916DC414A9AB7F6C13DC1127E">
    <w:name w:val="4941CC7916DC414A9AB7F6C13DC1127E"/>
    <w:rsid w:val="00F37658"/>
  </w:style>
  <w:style w:type="paragraph" w:customStyle="1" w:styleId="9C1E84D7BFC949438C2C5BC31D486109">
    <w:name w:val="9C1E84D7BFC949438C2C5BC31D486109"/>
    <w:rsid w:val="00F37658"/>
  </w:style>
  <w:style w:type="paragraph" w:customStyle="1" w:styleId="4B5C6589D94D4F76B6FAFA953F928D5A">
    <w:name w:val="4B5C6589D94D4F76B6FAFA953F928D5A"/>
    <w:rsid w:val="00F37658"/>
  </w:style>
  <w:style w:type="paragraph" w:customStyle="1" w:styleId="F0A70CDD0EEB48C8BC64F30BC20511BC">
    <w:name w:val="F0A70CDD0EEB48C8BC64F30BC20511BC"/>
    <w:rsid w:val="00F37658"/>
  </w:style>
  <w:style w:type="paragraph" w:customStyle="1" w:styleId="3D5DD1DAC77E4692B61885AF83848CBA">
    <w:name w:val="3D5DD1DAC77E4692B61885AF83848CBA"/>
    <w:rsid w:val="00F37658"/>
  </w:style>
  <w:style w:type="paragraph" w:customStyle="1" w:styleId="8C8CAD1FB0344AA1A7114B3E5BBA81D2">
    <w:name w:val="8C8CAD1FB0344AA1A7114B3E5BBA81D2"/>
    <w:rsid w:val="00475DEB"/>
  </w:style>
  <w:style w:type="paragraph" w:customStyle="1" w:styleId="25A7DDB71AFE4AFD9C3990C63B8B8BFA">
    <w:name w:val="25A7DDB71AFE4AFD9C3990C63B8B8BFA"/>
    <w:rsid w:val="00475DE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07450217-083C-4964-9D08-433036772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0</TotalTime>
  <Pages>13</Pages>
  <Words>1287</Words>
  <Characters>7342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2020-03-23T13:01:00Z</dcterms:created>
  <dcterms:modified xsi:type="dcterms:W3CDTF">2020-03-23T13:01:00Z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